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EC2D2C" w14:textId="77777777" w:rsidR="00830DA8" w:rsidRDefault="002A5371">
      <w:pPr>
        <w:jc w:val="center"/>
      </w:pPr>
      <w:r>
        <w:rPr>
          <w:noProof/>
        </w:rPr>
        <w:drawing>
          <wp:inline distT="0" distB="0" distL="0" distR="0" wp14:anchorId="1F495006" wp14:editId="5A8FAE99">
            <wp:extent cx="856448" cy="856448"/>
            <wp:effectExtent l="0" t="0" r="0" b="0"/>
            <wp:docPr id="2"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7"/>
                    <a:srcRect/>
                    <a:stretch>
                      <a:fillRect/>
                    </a:stretch>
                  </pic:blipFill>
                  <pic:spPr>
                    <a:xfrm>
                      <a:off x="0" y="0"/>
                      <a:ext cx="856448" cy="856448"/>
                    </a:xfrm>
                    <a:prstGeom prst="rect">
                      <a:avLst/>
                    </a:prstGeom>
                    <a:ln/>
                  </pic:spPr>
                </pic:pic>
              </a:graphicData>
            </a:graphic>
          </wp:inline>
        </w:drawing>
      </w:r>
    </w:p>
    <w:tbl>
      <w:tblPr>
        <w:tblStyle w:val="2"/>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830DA8" w14:paraId="08BE9A67" w14:textId="77777777">
        <w:tc>
          <w:tcPr>
            <w:tcW w:w="10456" w:type="dxa"/>
            <w:gridSpan w:val="2"/>
            <w:shd w:val="clear" w:color="auto" w:fill="D9D9D9"/>
          </w:tcPr>
          <w:p w14:paraId="1C8DD8B0"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830DA8" w14:paraId="1D75FF3C" w14:textId="77777777">
        <w:tc>
          <w:tcPr>
            <w:tcW w:w="10456" w:type="dxa"/>
            <w:gridSpan w:val="2"/>
          </w:tcPr>
          <w:p w14:paraId="13361951" w14:textId="77777777" w:rsidR="00830DA8" w:rsidRDefault="002A5371">
            <w:pPr>
              <w:jc w:val="center"/>
              <w:rPr>
                <w:rFonts w:ascii="Century Gothic" w:eastAsia="Century Gothic" w:hAnsi="Century Gothic" w:cs="Century Gothic"/>
              </w:rPr>
            </w:pPr>
            <w:r>
              <w:rPr>
                <w:rFonts w:ascii="Century Gothic" w:eastAsia="Century Gothic" w:hAnsi="Century Gothic" w:cs="Century Gothic"/>
              </w:rPr>
              <w:t>YEAR 3</w:t>
            </w:r>
          </w:p>
        </w:tc>
      </w:tr>
      <w:tr w:rsidR="00830DA8" w14:paraId="2DE4080A" w14:textId="77777777">
        <w:tc>
          <w:tcPr>
            <w:tcW w:w="10456" w:type="dxa"/>
            <w:gridSpan w:val="2"/>
          </w:tcPr>
          <w:p w14:paraId="52CD6D39" w14:textId="77777777" w:rsidR="00830DA8" w:rsidRDefault="002A5371" w:rsidP="00F30948">
            <w:pPr>
              <w:jc w:val="center"/>
              <w:rPr>
                <w:rFonts w:ascii="Century Gothic" w:eastAsia="Century Gothic" w:hAnsi="Century Gothic" w:cs="Century Gothic"/>
              </w:rPr>
            </w:pPr>
            <w:r>
              <w:rPr>
                <w:rFonts w:ascii="Century Gothic" w:eastAsia="Century Gothic" w:hAnsi="Century Gothic" w:cs="Century Gothic"/>
              </w:rPr>
              <w:t xml:space="preserve">Date  </w:t>
            </w:r>
            <w:r w:rsidR="00F30948">
              <w:rPr>
                <w:rFonts w:ascii="Century Gothic" w:eastAsia="Century Gothic" w:hAnsi="Century Gothic" w:cs="Century Gothic"/>
              </w:rPr>
              <w:t>WC 15</w:t>
            </w:r>
            <w:r w:rsidR="00F30948" w:rsidRPr="00F30948">
              <w:rPr>
                <w:rFonts w:ascii="Century Gothic" w:eastAsia="Century Gothic" w:hAnsi="Century Gothic" w:cs="Century Gothic"/>
                <w:vertAlign w:val="superscript"/>
              </w:rPr>
              <w:t>th</w:t>
            </w:r>
            <w:r w:rsidR="00F30948">
              <w:rPr>
                <w:rFonts w:ascii="Century Gothic" w:eastAsia="Century Gothic" w:hAnsi="Century Gothic" w:cs="Century Gothic"/>
              </w:rPr>
              <w:t xml:space="preserve"> June 2020</w:t>
            </w:r>
          </w:p>
        </w:tc>
      </w:tr>
      <w:tr w:rsidR="00830DA8" w14:paraId="40B51684" w14:textId="77777777">
        <w:tc>
          <w:tcPr>
            <w:tcW w:w="5228" w:type="dxa"/>
            <w:shd w:val="clear" w:color="auto" w:fill="D9D9D9"/>
          </w:tcPr>
          <w:p w14:paraId="2015236E" w14:textId="77777777" w:rsidR="00830DA8" w:rsidRDefault="00E10DF1">
            <w:pPr>
              <w:jc w:val="center"/>
              <w:rPr>
                <w:rFonts w:ascii="Century Gothic" w:eastAsia="Century Gothic" w:hAnsi="Century Gothic" w:cs="Century Gothic"/>
                <w:b/>
              </w:rPr>
            </w:pPr>
            <w:sdt>
              <w:sdtPr>
                <w:tag w:val="goog_rdk_0"/>
                <w:id w:val="-1884628924"/>
              </w:sdtPr>
              <w:sdtEndPr/>
              <w:sdtContent/>
            </w:sdt>
            <w:r w:rsidR="002A5371">
              <w:rPr>
                <w:rFonts w:ascii="Century Gothic" w:eastAsia="Century Gothic" w:hAnsi="Century Gothic" w:cs="Century Gothic"/>
                <w:b/>
              </w:rPr>
              <w:t xml:space="preserve">Weekly Mathematics Tasks </w:t>
            </w:r>
          </w:p>
          <w:p w14:paraId="65FCE47D"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31D66BB9"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14:paraId="09EF69A8"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830DA8" w14:paraId="526A1F75" w14:textId="77777777">
        <w:tc>
          <w:tcPr>
            <w:tcW w:w="5228" w:type="dxa"/>
          </w:tcPr>
          <w:p w14:paraId="7E2DA08A" w14:textId="77777777" w:rsidR="00F77D92" w:rsidRDefault="002A5371" w:rsidP="00F77D92">
            <w:pPr>
              <w:numPr>
                <w:ilvl w:val="0"/>
                <w:numId w:val="9"/>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rPr>
              <w:t xml:space="preserve"> </w:t>
            </w:r>
            <w:r w:rsidR="00F77D92" w:rsidRPr="0000707C">
              <w:rPr>
                <w:rFonts w:ascii="Century Gothic" w:eastAsia="Century Gothic" w:hAnsi="Century Gothic" w:cs="Century Gothic"/>
              </w:rPr>
              <w:t>C</w:t>
            </w:r>
            <w:r w:rsidR="00F77D92" w:rsidRPr="0000707C">
              <w:rPr>
                <w:rFonts w:ascii="Century Gothic" w:eastAsia="Century Gothic" w:hAnsi="Century Gothic" w:cs="Century Gothic"/>
                <w:color w:val="000000"/>
              </w:rPr>
              <w:t xml:space="preserve">ontinue to play on Times Table </w:t>
            </w:r>
            <w:proofErr w:type="spellStart"/>
            <w:r w:rsidR="00F77D92" w:rsidRPr="0000707C">
              <w:rPr>
                <w:rFonts w:ascii="Century Gothic" w:eastAsia="Century Gothic" w:hAnsi="Century Gothic" w:cs="Century Gothic"/>
                <w:color w:val="000000"/>
              </w:rPr>
              <w:t>Rockstars</w:t>
            </w:r>
            <w:proofErr w:type="spellEnd"/>
            <w:r w:rsidR="00F77D92">
              <w:rPr>
                <w:rFonts w:ascii="Century Gothic" w:eastAsia="Century Gothic" w:hAnsi="Century Gothic" w:cs="Century Gothic"/>
                <w:color w:val="000000"/>
              </w:rPr>
              <w:t xml:space="preserve">! It would lovely to see some more of you joining in with our sessions. Why not challenge one of your friends to a Rock Slam? You can even challenge your teacher! </w:t>
            </w:r>
          </w:p>
          <w:p w14:paraId="3774BF20" w14:textId="77777777" w:rsidR="00F77D92" w:rsidRPr="0000707C" w:rsidRDefault="00F77D92" w:rsidP="00F77D92">
            <w:pPr>
              <w:pBdr>
                <w:top w:val="nil"/>
                <w:left w:val="nil"/>
                <w:bottom w:val="nil"/>
                <w:right w:val="nil"/>
                <w:between w:val="nil"/>
              </w:pBdr>
              <w:ind w:left="360"/>
              <w:rPr>
                <w:rFonts w:ascii="Century Gothic" w:eastAsia="Century Gothic" w:hAnsi="Century Gothic" w:cs="Century Gothic"/>
                <w:color w:val="000000"/>
              </w:rPr>
            </w:pPr>
            <w:r>
              <w:rPr>
                <w:rFonts w:ascii="Century Gothic" w:eastAsia="Century Gothic" w:hAnsi="Century Gothic" w:cs="Century Gothic"/>
                <w:color w:val="000000"/>
              </w:rPr>
              <w:t>Remember we are also</w:t>
            </w:r>
            <w:r w:rsidRPr="0000707C">
              <w:rPr>
                <w:rFonts w:ascii="Century Gothic" w:eastAsia="Century Gothic" w:hAnsi="Century Gothic" w:cs="Century Gothic"/>
                <w:color w:val="000000"/>
              </w:rPr>
              <w:t xml:space="preserve"> looking at the scores and choosing Stars of the week! </w:t>
            </w:r>
          </w:p>
          <w:p w14:paraId="14D5052C" w14:textId="77777777" w:rsidR="00F77D92" w:rsidRDefault="00F77D92" w:rsidP="00F77D92">
            <w:pPr>
              <w:rPr>
                <w:rFonts w:ascii="Century Gothic" w:eastAsia="Century Gothic" w:hAnsi="Century Gothic" w:cs="Century Gothic"/>
              </w:rPr>
            </w:pPr>
          </w:p>
          <w:p w14:paraId="4B341498" w14:textId="77777777" w:rsidR="00830DA8" w:rsidRDefault="00F77D92" w:rsidP="00F77D92">
            <w:pPr>
              <w:numPr>
                <w:ilvl w:val="0"/>
                <w:numId w:val="9"/>
              </w:numPr>
              <w:rPr>
                <w:rFonts w:ascii="Century Gothic" w:eastAsia="Century Gothic" w:hAnsi="Century Gothic" w:cs="Century Gothic"/>
              </w:rPr>
            </w:pPr>
            <w:r>
              <w:rPr>
                <w:rFonts w:ascii="Century Gothic" w:eastAsia="Century Gothic" w:hAnsi="Century Gothic" w:cs="Century Gothic"/>
              </w:rPr>
              <w:t xml:space="preserve">Well done to everybody who completed a challenge on </w:t>
            </w:r>
            <w:proofErr w:type="spellStart"/>
            <w:r>
              <w:rPr>
                <w:rFonts w:ascii="Century Gothic" w:eastAsia="Century Gothic" w:hAnsi="Century Gothic" w:cs="Century Gothic"/>
              </w:rPr>
              <w:t>Numbots</w:t>
            </w:r>
            <w:proofErr w:type="spellEnd"/>
            <w:r>
              <w:rPr>
                <w:rFonts w:ascii="Century Gothic" w:eastAsia="Century Gothic" w:hAnsi="Century Gothic" w:cs="Century Gothic"/>
              </w:rPr>
              <w:t xml:space="preserve"> last week. Can you complete a different challenge this week?</w:t>
            </w:r>
          </w:p>
          <w:p w14:paraId="2806DA1F" w14:textId="77777777" w:rsidR="00F77D92" w:rsidRDefault="00F77D92" w:rsidP="00F77D92">
            <w:pPr>
              <w:rPr>
                <w:rFonts w:ascii="Century Gothic" w:eastAsia="Century Gothic" w:hAnsi="Century Gothic" w:cs="Century Gothic"/>
              </w:rPr>
            </w:pPr>
          </w:p>
          <w:p w14:paraId="29EA9501" w14:textId="77777777" w:rsidR="00F77D92" w:rsidRDefault="00F77D92" w:rsidP="00F77D92">
            <w:pPr>
              <w:numPr>
                <w:ilvl w:val="0"/>
                <w:numId w:val="9"/>
              </w:numPr>
              <w:rPr>
                <w:rFonts w:ascii="Century Gothic" w:eastAsia="Century Gothic" w:hAnsi="Century Gothic" w:cs="Century Gothic"/>
              </w:rPr>
            </w:pPr>
            <w:r>
              <w:rPr>
                <w:rFonts w:ascii="Century Gothic" w:eastAsia="Century Gothic" w:hAnsi="Century Gothic" w:cs="Century Gothic"/>
              </w:rPr>
              <w:t>Complete the next pages from the multiplication and division booklet (attached below).</w:t>
            </w:r>
          </w:p>
          <w:p w14:paraId="2763149E" w14:textId="77777777" w:rsidR="00981DBD" w:rsidRDefault="00981DBD" w:rsidP="00981DBD">
            <w:pPr>
              <w:pStyle w:val="ListParagraph"/>
              <w:rPr>
                <w:rFonts w:ascii="Century Gothic" w:eastAsia="Century Gothic" w:hAnsi="Century Gothic" w:cs="Century Gothic"/>
              </w:rPr>
            </w:pPr>
          </w:p>
          <w:p w14:paraId="1F1AAF4B" w14:textId="77777777" w:rsidR="00981DBD" w:rsidRPr="003B62D5" w:rsidRDefault="00E10DF1" w:rsidP="00F77D92">
            <w:pPr>
              <w:numPr>
                <w:ilvl w:val="0"/>
                <w:numId w:val="9"/>
              </w:numPr>
              <w:rPr>
                <w:rFonts w:ascii="Century Gothic" w:eastAsia="Century Gothic" w:hAnsi="Century Gothic" w:cs="Century Gothic"/>
              </w:rPr>
            </w:pPr>
            <w:hyperlink r:id="rId8" w:history="1">
              <w:r w:rsidR="00981DBD" w:rsidRPr="003B62D5">
                <w:rPr>
                  <w:rStyle w:val="Hyperlink"/>
                  <w:rFonts w:ascii="Century Gothic" w:hAnsi="Century Gothic"/>
                </w:rPr>
                <w:t>https://www.youtube.com/watch?v=ZWvp2TQ428Q</w:t>
              </w:r>
            </w:hyperlink>
          </w:p>
          <w:p w14:paraId="5DC38512" w14:textId="77777777" w:rsidR="00981DBD" w:rsidRDefault="00981DBD" w:rsidP="00981DBD">
            <w:pPr>
              <w:ind w:left="360"/>
              <w:rPr>
                <w:rFonts w:ascii="Century Gothic" w:eastAsia="Century Gothic" w:hAnsi="Century Gothic" w:cs="Century Gothic"/>
              </w:rPr>
            </w:pPr>
            <w:r>
              <w:rPr>
                <w:rFonts w:ascii="Century Gothic" w:eastAsia="Century Gothic" w:hAnsi="Century Gothic" w:cs="Century Gothic"/>
              </w:rPr>
              <w:t xml:space="preserve">Watch this video. Can you create your own tally chart and bar chart based on the traffic you see? </w:t>
            </w:r>
          </w:p>
          <w:p w14:paraId="30D4DF8D" w14:textId="77777777" w:rsidR="00981DBD" w:rsidRDefault="00981DBD" w:rsidP="00981DBD">
            <w:pPr>
              <w:ind w:left="360"/>
              <w:rPr>
                <w:rFonts w:ascii="Century Gothic" w:eastAsia="Century Gothic" w:hAnsi="Century Gothic" w:cs="Century Gothic"/>
              </w:rPr>
            </w:pPr>
          </w:p>
          <w:p w14:paraId="71910028" w14:textId="77777777" w:rsidR="00830DA8" w:rsidRPr="00981DBD" w:rsidRDefault="00981DBD" w:rsidP="00D60F85">
            <w:pPr>
              <w:pStyle w:val="ListParagraph"/>
              <w:numPr>
                <w:ilvl w:val="0"/>
                <w:numId w:val="9"/>
              </w:numPr>
              <w:rPr>
                <w:rFonts w:ascii="Century Gothic" w:eastAsia="Century Gothic" w:hAnsi="Century Gothic" w:cs="Century Gothic"/>
                <w:b/>
                <w:i/>
              </w:rPr>
            </w:pPr>
            <w:r w:rsidRPr="00981DBD">
              <w:rPr>
                <w:rFonts w:ascii="Century Gothic" w:eastAsia="Century Gothic" w:hAnsi="Century Gothic" w:cs="Century Gothic"/>
              </w:rPr>
              <w:t>Answer the questions about the bar graph on the worksheet below.</w:t>
            </w:r>
          </w:p>
          <w:p w14:paraId="62BFF9DD" w14:textId="77777777" w:rsidR="00830DA8" w:rsidRDefault="00830DA8">
            <w:pPr>
              <w:rPr>
                <w:rFonts w:ascii="Century Gothic" w:eastAsia="Century Gothic" w:hAnsi="Century Gothic" w:cs="Century Gothic"/>
                <w:b/>
                <w:i/>
              </w:rPr>
            </w:pPr>
          </w:p>
        </w:tc>
        <w:tc>
          <w:tcPr>
            <w:tcW w:w="5228" w:type="dxa"/>
          </w:tcPr>
          <w:p w14:paraId="79E16C86" w14:textId="77777777" w:rsidR="00830DA8" w:rsidRDefault="00981DBD">
            <w:pPr>
              <w:numPr>
                <w:ilvl w:val="0"/>
                <w:numId w:val="5"/>
              </w:numPr>
              <w:rPr>
                <w:rFonts w:ascii="Century Gothic" w:eastAsia="Century Gothic" w:hAnsi="Century Gothic" w:cs="Century Gothic"/>
              </w:rPr>
            </w:pPr>
            <w:r>
              <w:rPr>
                <w:rFonts w:ascii="Century Gothic" w:eastAsia="Century Gothic" w:hAnsi="Century Gothic" w:cs="Century Gothic"/>
              </w:rPr>
              <w:t>Complete the 60 second read attached below ‘The Rosetta Stone’.</w:t>
            </w:r>
          </w:p>
          <w:p w14:paraId="580D3755" w14:textId="77777777" w:rsidR="00830DA8" w:rsidRDefault="00830DA8">
            <w:pPr>
              <w:rPr>
                <w:rFonts w:ascii="Century Gothic" w:eastAsia="Century Gothic" w:hAnsi="Century Gothic" w:cs="Century Gothic"/>
              </w:rPr>
            </w:pPr>
          </w:p>
          <w:p w14:paraId="0E108C07" w14:textId="77777777" w:rsidR="00830DA8" w:rsidRDefault="00981DBD">
            <w:pPr>
              <w:numPr>
                <w:ilvl w:val="0"/>
                <w:numId w:val="7"/>
              </w:numPr>
              <w:rPr>
                <w:rFonts w:ascii="Century Gothic" w:eastAsia="Century Gothic" w:hAnsi="Century Gothic" w:cs="Century Gothic"/>
              </w:rPr>
            </w:pPr>
            <w:r>
              <w:rPr>
                <w:rFonts w:ascii="Century Gothic" w:eastAsia="Century Gothic" w:hAnsi="Century Gothic" w:cs="Century Gothic"/>
              </w:rPr>
              <w:t>Complete the reading comprehension attached below to learn more about the artist Steven Brown.</w:t>
            </w:r>
          </w:p>
          <w:p w14:paraId="2BD89B59" w14:textId="77777777" w:rsidR="00981DBD" w:rsidRDefault="00981DBD" w:rsidP="00A41B13">
            <w:pPr>
              <w:rPr>
                <w:rFonts w:ascii="Century Gothic" w:eastAsia="Century Gothic" w:hAnsi="Century Gothic" w:cs="Century Gothic"/>
              </w:rPr>
            </w:pPr>
          </w:p>
          <w:p w14:paraId="2FCC5EA7" w14:textId="77777777" w:rsidR="00981DBD" w:rsidRDefault="00112C3E" w:rsidP="00981DBD">
            <w:pPr>
              <w:pStyle w:val="ListParagraph"/>
              <w:numPr>
                <w:ilvl w:val="0"/>
                <w:numId w:val="9"/>
              </w:numPr>
              <w:rPr>
                <w:rFonts w:ascii="Century Gothic" w:eastAsia="Century Gothic" w:hAnsi="Century Gothic" w:cs="Century Gothic"/>
              </w:rPr>
            </w:pPr>
            <w:r>
              <w:rPr>
                <w:rFonts w:ascii="Century Gothic" w:eastAsia="Century Gothic" w:hAnsi="Century Gothic" w:cs="Century Gothic"/>
              </w:rPr>
              <w:t>Choose a book and then write a new blurb for it. Can you summarise what happens in the story in 5 sentences?</w:t>
            </w:r>
          </w:p>
          <w:p w14:paraId="4E5804C8" w14:textId="77777777" w:rsidR="00A41B13" w:rsidRDefault="00A41B13" w:rsidP="00A41B13">
            <w:pPr>
              <w:rPr>
                <w:rFonts w:ascii="Century Gothic" w:eastAsia="Century Gothic" w:hAnsi="Century Gothic" w:cs="Century Gothic"/>
              </w:rPr>
            </w:pPr>
          </w:p>
          <w:p w14:paraId="21BC5DE0" w14:textId="77777777" w:rsidR="00A41B13" w:rsidRPr="00A41B13" w:rsidRDefault="00A41B13" w:rsidP="00A41B13">
            <w:pPr>
              <w:pStyle w:val="ListParagraph"/>
              <w:numPr>
                <w:ilvl w:val="0"/>
                <w:numId w:val="9"/>
              </w:numPr>
              <w:rPr>
                <w:rFonts w:ascii="Century Gothic" w:eastAsia="Century Gothic" w:hAnsi="Century Gothic" w:cs="Century Gothic"/>
              </w:rPr>
            </w:pPr>
            <w:r>
              <w:rPr>
                <w:rFonts w:ascii="Century Gothic" w:eastAsia="Century Gothic" w:hAnsi="Century Gothic" w:cs="Century Gothic"/>
              </w:rPr>
              <w:t xml:space="preserve">Read chapter 1 of ‘The Story of Osiris’ attached below (alternatively you can listen to the first chapter being read here </w:t>
            </w:r>
            <w:hyperlink r:id="rId9" w:history="1">
              <w:r w:rsidRPr="00A41B13">
                <w:rPr>
                  <w:rStyle w:val="Hyperlink"/>
                  <w:rFonts w:ascii="Century Gothic" w:hAnsi="Century Gothic"/>
                </w:rPr>
                <w:t>https://www.youtube.com/watch?v=VQgO9e8b314&amp;feature=youtu.be</w:t>
              </w:r>
            </w:hyperlink>
            <w:r w:rsidRPr="00A41B13">
              <w:rPr>
                <w:rFonts w:ascii="Century Gothic" w:hAnsi="Century Gothic"/>
              </w:rPr>
              <w:t>) then</w:t>
            </w:r>
            <w:r w:rsidR="00112C3E">
              <w:rPr>
                <w:rFonts w:ascii="Century Gothic" w:eastAsia="Century Gothic" w:hAnsi="Century Gothic" w:cs="Century Gothic"/>
              </w:rPr>
              <w:t xml:space="preserve"> complete the</w:t>
            </w:r>
            <w:r>
              <w:rPr>
                <w:rFonts w:ascii="Century Gothic" w:eastAsia="Century Gothic" w:hAnsi="Century Gothic" w:cs="Century Gothic"/>
              </w:rPr>
              <w:t xml:space="preserve"> sheets attached below.</w:t>
            </w:r>
            <w:r w:rsidRPr="00A41B13">
              <w:rPr>
                <w:rFonts w:ascii="Century Gothic" w:eastAsia="Century Gothic" w:hAnsi="Century Gothic" w:cs="Century Gothic"/>
              </w:rPr>
              <w:t xml:space="preserve"> </w:t>
            </w:r>
          </w:p>
        </w:tc>
      </w:tr>
      <w:tr w:rsidR="00830DA8" w14:paraId="45C24AFD" w14:textId="77777777">
        <w:tc>
          <w:tcPr>
            <w:tcW w:w="5228" w:type="dxa"/>
            <w:shd w:val="clear" w:color="auto" w:fill="D9D9D9"/>
          </w:tcPr>
          <w:p w14:paraId="4C45B77A"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 xml:space="preserve">Weekly Spelling Tasks </w:t>
            </w:r>
          </w:p>
          <w:p w14:paraId="299C9358"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76CD7081" w14:textId="77777777" w:rsidR="00830DA8" w:rsidRDefault="00E10DF1">
            <w:pPr>
              <w:jc w:val="center"/>
              <w:rPr>
                <w:rFonts w:ascii="Century Gothic" w:eastAsia="Century Gothic" w:hAnsi="Century Gothic" w:cs="Century Gothic"/>
                <w:b/>
              </w:rPr>
            </w:pPr>
            <w:sdt>
              <w:sdtPr>
                <w:tag w:val="goog_rdk_1"/>
                <w:id w:val="20288189"/>
              </w:sdtPr>
              <w:sdtEndPr/>
              <w:sdtContent/>
            </w:sdt>
            <w:r w:rsidR="002A5371">
              <w:rPr>
                <w:rFonts w:ascii="Century Gothic" w:eastAsia="Century Gothic" w:hAnsi="Century Gothic" w:cs="Century Gothic"/>
                <w:b/>
              </w:rPr>
              <w:t xml:space="preserve">Weekly Writing Tasks </w:t>
            </w:r>
          </w:p>
          <w:p w14:paraId="42620763"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830DA8" w14:paraId="6989FA00" w14:textId="77777777">
        <w:tc>
          <w:tcPr>
            <w:tcW w:w="5228" w:type="dxa"/>
            <w:shd w:val="clear" w:color="auto" w:fill="FFFFFF"/>
          </w:tcPr>
          <w:p w14:paraId="49C3A693" w14:textId="77777777" w:rsidR="00315989" w:rsidRDefault="00315989" w:rsidP="00025715">
            <w:pPr>
              <w:jc w:val="center"/>
              <w:rPr>
                <w:rFonts w:ascii="Century Gothic" w:eastAsia="Century Gothic" w:hAnsi="Century Gothic" w:cs="Century Gothic"/>
                <w:b/>
                <w:u w:val="single"/>
              </w:rPr>
            </w:pPr>
          </w:p>
          <w:p w14:paraId="71DA26FF" w14:textId="77777777" w:rsidR="00830DA8" w:rsidRDefault="00025715" w:rsidP="00025715">
            <w:pPr>
              <w:jc w:val="center"/>
              <w:rPr>
                <w:rFonts w:ascii="Century Gothic" w:eastAsia="Century Gothic" w:hAnsi="Century Gothic" w:cs="Century Gothic"/>
                <w:b/>
                <w:u w:val="single"/>
              </w:rPr>
            </w:pPr>
            <w:r>
              <w:rPr>
                <w:rFonts w:ascii="Century Gothic" w:eastAsia="Century Gothic" w:hAnsi="Century Gothic" w:cs="Century Gothic"/>
                <w:b/>
                <w:u w:val="single"/>
              </w:rPr>
              <w:t>Words in ending in –</w:t>
            </w:r>
            <w:proofErr w:type="spellStart"/>
            <w:r>
              <w:rPr>
                <w:rFonts w:ascii="Century Gothic" w:eastAsia="Century Gothic" w:hAnsi="Century Gothic" w:cs="Century Gothic"/>
                <w:b/>
                <w:u w:val="single"/>
              </w:rPr>
              <w:t>ary</w:t>
            </w:r>
            <w:proofErr w:type="spellEnd"/>
          </w:p>
          <w:p w14:paraId="5916FD6B" w14:textId="77777777" w:rsidR="00025715" w:rsidRDefault="00315989" w:rsidP="00025715">
            <w:pPr>
              <w:jc w:val="center"/>
              <w:rPr>
                <w:rFonts w:ascii="Century Gothic" w:eastAsia="Century Gothic" w:hAnsi="Century Gothic" w:cs="Century Gothic"/>
                <w:b/>
                <w:u w:val="single"/>
              </w:rPr>
            </w:pPr>
            <w:r>
              <w:rPr>
                <w:rFonts w:ascii="Century Gothic" w:eastAsia="Century Gothic" w:hAnsi="Century Gothic" w:cs="Century Gothic"/>
                <w:b/>
                <w:u w:val="single"/>
              </w:rPr>
              <w:t xml:space="preserve"> </w:t>
            </w:r>
          </w:p>
          <w:p w14:paraId="6204EA94" w14:textId="77777777" w:rsidR="00025715" w:rsidRPr="00315989" w:rsidRDefault="00025715" w:rsidP="00315989">
            <w:pPr>
              <w:jc w:val="center"/>
              <w:rPr>
                <w:rFonts w:ascii="Century Gothic" w:eastAsia="Century Gothic" w:hAnsi="Century Gothic" w:cs="Century Gothic"/>
                <w:b/>
                <w:sz w:val="28"/>
              </w:rPr>
            </w:pPr>
            <w:r w:rsidRPr="00315989">
              <w:rPr>
                <w:rFonts w:ascii="Century Gothic" w:eastAsia="Century Gothic" w:hAnsi="Century Gothic" w:cs="Century Gothic"/>
                <w:b/>
                <w:sz w:val="28"/>
              </w:rPr>
              <w:t>library</w:t>
            </w:r>
            <w:r w:rsidR="00315989" w:rsidRPr="00315989">
              <w:rPr>
                <w:rFonts w:ascii="Century Gothic" w:eastAsia="Century Gothic" w:hAnsi="Century Gothic" w:cs="Century Gothic"/>
                <w:b/>
                <w:sz w:val="28"/>
              </w:rPr>
              <w:t xml:space="preserve">               February</w:t>
            </w:r>
          </w:p>
          <w:p w14:paraId="71A82181" w14:textId="77777777" w:rsidR="00025715" w:rsidRPr="00315989" w:rsidRDefault="00025715" w:rsidP="00315989">
            <w:pPr>
              <w:jc w:val="center"/>
              <w:rPr>
                <w:rFonts w:ascii="Century Gothic" w:eastAsia="Century Gothic" w:hAnsi="Century Gothic" w:cs="Century Gothic"/>
                <w:b/>
                <w:sz w:val="28"/>
              </w:rPr>
            </w:pPr>
            <w:r w:rsidRPr="00315989">
              <w:rPr>
                <w:rFonts w:ascii="Century Gothic" w:eastAsia="Century Gothic" w:hAnsi="Century Gothic" w:cs="Century Gothic"/>
                <w:b/>
                <w:sz w:val="28"/>
              </w:rPr>
              <w:t>dictionary</w:t>
            </w:r>
            <w:r w:rsidR="00315989" w:rsidRPr="00315989">
              <w:rPr>
                <w:rFonts w:ascii="Century Gothic" w:eastAsia="Century Gothic" w:hAnsi="Century Gothic" w:cs="Century Gothic"/>
                <w:b/>
                <w:sz w:val="28"/>
              </w:rPr>
              <w:t xml:space="preserve">         boundary</w:t>
            </w:r>
          </w:p>
          <w:p w14:paraId="5A1A47B9" w14:textId="77777777" w:rsidR="00025715" w:rsidRPr="00315989" w:rsidRDefault="00025715" w:rsidP="00315989">
            <w:pPr>
              <w:jc w:val="center"/>
              <w:rPr>
                <w:rFonts w:ascii="Century Gothic" w:eastAsia="Century Gothic" w:hAnsi="Century Gothic" w:cs="Century Gothic"/>
                <w:b/>
                <w:sz w:val="28"/>
              </w:rPr>
            </w:pPr>
            <w:r w:rsidRPr="00315989">
              <w:rPr>
                <w:rFonts w:ascii="Century Gothic" w:eastAsia="Century Gothic" w:hAnsi="Century Gothic" w:cs="Century Gothic"/>
                <w:b/>
                <w:sz w:val="28"/>
              </w:rPr>
              <w:t>salary</w:t>
            </w:r>
            <w:r w:rsidR="00315989" w:rsidRPr="00315989">
              <w:rPr>
                <w:rFonts w:ascii="Century Gothic" w:eastAsia="Century Gothic" w:hAnsi="Century Gothic" w:cs="Century Gothic"/>
                <w:b/>
                <w:sz w:val="28"/>
              </w:rPr>
              <w:t xml:space="preserve">               summary</w:t>
            </w:r>
          </w:p>
          <w:p w14:paraId="3D3E79C5" w14:textId="77777777" w:rsidR="00025715" w:rsidRPr="00315989" w:rsidRDefault="00025715" w:rsidP="00315989">
            <w:pPr>
              <w:jc w:val="center"/>
              <w:rPr>
                <w:rFonts w:ascii="Century Gothic" w:eastAsia="Century Gothic" w:hAnsi="Century Gothic" w:cs="Century Gothic"/>
                <w:b/>
                <w:sz w:val="28"/>
              </w:rPr>
            </w:pPr>
            <w:r w:rsidRPr="00315989">
              <w:rPr>
                <w:rFonts w:ascii="Century Gothic" w:eastAsia="Century Gothic" w:hAnsi="Century Gothic" w:cs="Century Gothic"/>
                <w:b/>
                <w:sz w:val="28"/>
              </w:rPr>
              <w:t>primary</w:t>
            </w:r>
            <w:r w:rsidR="00315989" w:rsidRPr="00315989">
              <w:rPr>
                <w:rFonts w:ascii="Century Gothic" w:eastAsia="Century Gothic" w:hAnsi="Century Gothic" w:cs="Century Gothic"/>
                <w:b/>
                <w:sz w:val="28"/>
              </w:rPr>
              <w:t xml:space="preserve">           secondary</w:t>
            </w:r>
          </w:p>
          <w:p w14:paraId="20D2542F" w14:textId="77777777" w:rsidR="00025715" w:rsidRPr="00315989" w:rsidRDefault="00025715" w:rsidP="00315989">
            <w:pPr>
              <w:jc w:val="center"/>
              <w:rPr>
                <w:rFonts w:ascii="Century Gothic" w:eastAsia="Century Gothic" w:hAnsi="Century Gothic" w:cs="Century Gothic"/>
                <w:b/>
                <w:sz w:val="28"/>
              </w:rPr>
            </w:pPr>
            <w:r w:rsidRPr="00315989">
              <w:rPr>
                <w:rFonts w:ascii="Century Gothic" w:eastAsia="Century Gothic" w:hAnsi="Century Gothic" w:cs="Century Gothic"/>
                <w:b/>
                <w:sz w:val="28"/>
              </w:rPr>
              <w:t>ordinary</w:t>
            </w:r>
            <w:r w:rsidR="00315989" w:rsidRPr="00315989">
              <w:rPr>
                <w:rFonts w:ascii="Century Gothic" w:eastAsia="Century Gothic" w:hAnsi="Century Gothic" w:cs="Century Gothic"/>
                <w:b/>
                <w:sz w:val="28"/>
              </w:rPr>
              <w:t xml:space="preserve">         necessary</w:t>
            </w:r>
          </w:p>
          <w:p w14:paraId="3FF44BD7" w14:textId="77777777" w:rsidR="00025715" w:rsidRDefault="00025715" w:rsidP="00025715">
            <w:pPr>
              <w:rPr>
                <w:rFonts w:ascii="Century Gothic" w:eastAsia="Century Gothic" w:hAnsi="Century Gothic" w:cs="Century Gothic"/>
              </w:rPr>
            </w:pPr>
          </w:p>
          <w:p w14:paraId="1A0E5CDC" w14:textId="77777777" w:rsidR="00315989" w:rsidRDefault="00315989" w:rsidP="00025715">
            <w:pPr>
              <w:rPr>
                <w:rFonts w:ascii="Century Gothic" w:eastAsia="Century Gothic" w:hAnsi="Century Gothic" w:cs="Century Gothic"/>
              </w:rPr>
            </w:pPr>
          </w:p>
          <w:p w14:paraId="340D3106" w14:textId="77777777" w:rsidR="00025715" w:rsidRDefault="00025715" w:rsidP="00025715">
            <w:pPr>
              <w:pStyle w:val="ListParagraph"/>
              <w:numPr>
                <w:ilvl w:val="0"/>
                <w:numId w:val="13"/>
              </w:numPr>
              <w:rPr>
                <w:rFonts w:ascii="Century Gothic" w:eastAsia="Century Gothic" w:hAnsi="Century Gothic" w:cs="Century Gothic"/>
              </w:rPr>
            </w:pPr>
            <w:r>
              <w:rPr>
                <w:rFonts w:ascii="Century Gothic" w:eastAsia="Century Gothic" w:hAnsi="Century Gothic" w:cs="Century Gothic"/>
              </w:rPr>
              <w:t>Write a sentence with 5 of these words.</w:t>
            </w:r>
          </w:p>
          <w:p w14:paraId="791E897E" w14:textId="77777777" w:rsidR="00830DA8" w:rsidRPr="00315989" w:rsidRDefault="00025715" w:rsidP="00EB59BB">
            <w:pPr>
              <w:pStyle w:val="ListParagraph"/>
              <w:numPr>
                <w:ilvl w:val="0"/>
                <w:numId w:val="13"/>
              </w:numPr>
              <w:rPr>
                <w:rFonts w:ascii="Century Gothic" w:eastAsia="Century Gothic" w:hAnsi="Century Gothic" w:cs="Century Gothic"/>
              </w:rPr>
            </w:pPr>
            <w:r w:rsidRPr="00315989">
              <w:rPr>
                <w:rFonts w:ascii="Century Gothic" w:eastAsia="Century Gothic" w:hAnsi="Century Gothic" w:cs="Century Gothic"/>
              </w:rPr>
              <w:t>Complete the ‘Which Word Where?’</w:t>
            </w:r>
            <w:r w:rsidR="00315989" w:rsidRPr="00315989">
              <w:rPr>
                <w:rFonts w:ascii="Century Gothic" w:eastAsia="Century Gothic" w:hAnsi="Century Gothic" w:cs="Century Gothic"/>
              </w:rPr>
              <w:t xml:space="preserve"> sheet.</w:t>
            </w:r>
          </w:p>
          <w:p w14:paraId="238DB092" w14:textId="77777777" w:rsidR="00830DA8" w:rsidRDefault="00830DA8">
            <w:pPr>
              <w:rPr>
                <w:rFonts w:ascii="Century Gothic" w:eastAsia="Century Gothic" w:hAnsi="Century Gothic" w:cs="Century Gothic"/>
              </w:rPr>
            </w:pPr>
          </w:p>
          <w:p w14:paraId="0DBB8604" w14:textId="77777777" w:rsidR="00830DA8" w:rsidRDefault="00830DA8">
            <w:pPr>
              <w:rPr>
                <w:rFonts w:ascii="Century Gothic" w:eastAsia="Century Gothic" w:hAnsi="Century Gothic" w:cs="Century Gothic"/>
              </w:rPr>
            </w:pPr>
          </w:p>
          <w:p w14:paraId="6E110B09" w14:textId="77777777" w:rsidR="00315989" w:rsidRDefault="00315989">
            <w:pPr>
              <w:rPr>
                <w:rFonts w:ascii="Century Gothic" w:eastAsia="Century Gothic" w:hAnsi="Century Gothic" w:cs="Century Gothic"/>
                <w:b/>
              </w:rPr>
            </w:pPr>
          </w:p>
          <w:p w14:paraId="1EE15254" w14:textId="77777777" w:rsidR="00315989" w:rsidRDefault="00315989">
            <w:pPr>
              <w:rPr>
                <w:rFonts w:ascii="Century Gothic" w:eastAsia="Century Gothic" w:hAnsi="Century Gothic" w:cs="Century Gothic"/>
                <w:b/>
              </w:rPr>
            </w:pPr>
          </w:p>
        </w:tc>
        <w:tc>
          <w:tcPr>
            <w:tcW w:w="5228" w:type="dxa"/>
            <w:shd w:val="clear" w:color="auto" w:fill="FFFFFF"/>
          </w:tcPr>
          <w:p w14:paraId="4520364F" w14:textId="77777777" w:rsidR="005A173D" w:rsidRPr="005A173D" w:rsidRDefault="005A173D" w:rsidP="005A173D">
            <w:pPr>
              <w:rPr>
                <w:rFonts w:ascii="Century Gothic" w:hAnsi="Century Gothic"/>
                <w:b/>
                <w:u w:val="single"/>
              </w:rPr>
            </w:pPr>
            <w:r>
              <w:rPr>
                <w:rFonts w:ascii="Century Gothic" w:hAnsi="Century Gothic"/>
                <w:b/>
                <w:u w:val="single"/>
              </w:rPr>
              <w:t>Activity 1</w:t>
            </w:r>
          </w:p>
          <w:p w14:paraId="7FD04DB6" w14:textId="77777777" w:rsidR="003B62D5" w:rsidRDefault="0016254E" w:rsidP="003B62D5">
            <w:pPr>
              <w:pStyle w:val="ListParagraph"/>
              <w:numPr>
                <w:ilvl w:val="0"/>
                <w:numId w:val="14"/>
              </w:numPr>
              <w:rPr>
                <w:rFonts w:ascii="Century Gothic" w:hAnsi="Century Gothic"/>
              </w:rPr>
            </w:pPr>
            <w:r w:rsidRPr="003B62D5">
              <w:rPr>
                <w:rFonts w:ascii="Century Gothic" w:hAnsi="Century Gothic"/>
              </w:rPr>
              <w:t xml:space="preserve">Look at the clip The Journey </w:t>
            </w:r>
            <w:hyperlink r:id="rId10" w:history="1">
              <w:r w:rsidR="003B62D5">
                <w:rPr>
                  <w:rStyle w:val="Hyperlink"/>
                </w:rPr>
                <w:t>https://www.youtube.com/watch?v=DRsmuveKWuk</w:t>
              </w:r>
            </w:hyperlink>
            <w:r w:rsidR="003B62D5">
              <w:t xml:space="preserve"> </w:t>
            </w:r>
            <w:r w:rsidR="003B62D5" w:rsidRPr="003B62D5">
              <w:rPr>
                <w:rFonts w:ascii="Century Gothic" w:hAnsi="Century Gothic"/>
              </w:rPr>
              <w:t xml:space="preserve">1.11-1.56 </w:t>
            </w:r>
          </w:p>
          <w:p w14:paraId="75423739" w14:textId="77777777" w:rsidR="003B62D5" w:rsidRDefault="003B62D5" w:rsidP="003B62D5">
            <w:pPr>
              <w:pStyle w:val="ListParagraph"/>
              <w:ind w:left="360"/>
              <w:rPr>
                <w:rFonts w:ascii="Century Gothic" w:hAnsi="Century Gothic"/>
              </w:rPr>
            </w:pPr>
          </w:p>
          <w:p w14:paraId="084D8C82" w14:textId="77777777" w:rsidR="0016254E" w:rsidRPr="003B62D5" w:rsidRDefault="003B62D5" w:rsidP="003B62D5">
            <w:pPr>
              <w:pStyle w:val="ListParagraph"/>
              <w:numPr>
                <w:ilvl w:val="0"/>
                <w:numId w:val="14"/>
              </w:numPr>
              <w:rPr>
                <w:rFonts w:ascii="Century Gothic" w:hAnsi="Century Gothic"/>
              </w:rPr>
            </w:pPr>
            <w:r>
              <w:rPr>
                <w:rFonts w:ascii="Century Gothic" w:hAnsi="Century Gothic"/>
              </w:rPr>
              <w:t>Look at the part where the girl goes through the door into a woods.</w:t>
            </w:r>
          </w:p>
          <w:p w14:paraId="22140203" w14:textId="77777777" w:rsidR="0016254E" w:rsidRDefault="0016254E" w:rsidP="003B62D5">
            <w:pPr>
              <w:pStyle w:val="ListParagraph"/>
              <w:ind w:left="360"/>
              <w:rPr>
                <w:rFonts w:ascii="Century Gothic" w:hAnsi="Century Gothic"/>
              </w:rPr>
            </w:pPr>
            <w:r w:rsidRPr="003B62D5">
              <w:rPr>
                <w:rFonts w:ascii="Century Gothic" w:hAnsi="Century Gothic"/>
              </w:rPr>
              <w:t>What would the atmosphere be like? How would she feel?</w:t>
            </w:r>
            <w:r w:rsidR="003B62D5">
              <w:rPr>
                <w:rFonts w:ascii="Century Gothic" w:hAnsi="Century Gothic"/>
              </w:rPr>
              <w:t xml:space="preserve"> Imagine you are the girl at this point in the story, write a short diary entry.</w:t>
            </w:r>
          </w:p>
          <w:p w14:paraId="749DFC10" w14:textId="77777777" w:rsidR="003B62D5" w:rsidRDefault="003B62D5" w:rsidP="003B62D5">
            <w:pPr>
              <w:pStyle w:val="ListParagraph"/>
              <w:ind w:left="360"/>
              <w:rPr>
                <w:rFonts w:ascii="Century Gothic" w:hAnsi="Century Gothic"/>
              </w:rPr>
            </w:pPr>
          </w:p>
          <w:p w14:paraId="6BDBDCE2" w14:textId="77777777" w:rsidR="003B62D5" w:rsidRDefault="003B62D5" w:rsidP="003B62D5">
            <w:pPr>
              <w:pStyle w:val="ListParagraph"/>
              <w:numPr>
                <w:ilvl w:val="0"/>
                <w:numId w:val="14"/>
              </w:numPr>
              <w:rPr>
                <w:rFonts w:ascii="Century Gothic" w:hAnsi="Century Gothic"/>
              </w:rPr>
            </w:pPr>
            <w:r>
              <w:rPr>
                <w:rFonts w:ascii="Century Gothic" w:hAnsi="Century Gothic"/>
              </w:rPr>
              <w:t xml:space="preserve">Watch this video to recap what an expanded noun phrase is. </w:t>
            </w:r>
          </w:p>
          <w:p w14:paraId="6CB5B9AB" w14:textId="77777777" w:rsidR="005A173D" w:rsidRDefault="00E10DF1" w:rsidP="005A173D">
            <w:pPr>
              <w:pStyle w:val="ListParagraph"/>
              <w:ind w:left="360"/>
              <w:rPr>
                <w:rFonts w:ascii="Century Gothic" w:hAnsi="Century Gothic"/>
              </w:rPr>
            </w:pPr>
            <w:hyperlink r:id="rId11" w:history="1">
              <w:r w:rsidR="005A173D">
                <w:rPr>
                  <w:rStyle w:val="Hyperlink"/>
                </w:rPr>
                <w:t>https://www.youtube.com/watch?v=4fCk8ye4jio</w:t>
              </w:r>
            </w:hyperlink>
          </w:p>
          <w:p w14:paraId="12A0C0CC" w14:textId="77777777" w:rsidR="003B62D5" w:rsidRPr="003B62D5" w:rsidRDefault="003B62D5" w:rsidP="003B62D5">
            <w:pPr>
              <w:pStyle w:val="ListParagraph"/>
              <w:ind w:left="360"/>
              <w:rPr>
                <w:rFonts w:ascii="Century Gothic" w:hAnsi="Century Gothic"/>
              </w:rPr>
            </w:pPr>
          </w:p>
          <w:p w14:paraId="3C110656" w14:textId="77777777" w:rsidR="005A173D" w:rsidRDefault="003B62D5" w:rsidP="005A173D">
            <w:pPr>
              <w:pStyle w:val="ListParagraph"/>
              <w:numPr>
                <w:ilvl w:val="0"/>
                <w:numId w:val="14"/>
              </w:numPr>
              <w:rPr>
                <w:rFonts w:ascii="Century Gothic" w:hAnsi="Century Gothic"/>
              </w:rPr>
            </w:pPr>
            <w:r>
              <w:rPr>
                <w:rFonts w:ascii="Century Gothic" w:hAnsi="Century Gothic"/>
              </w:rPr>
              <w:t xml:space="preserve">Now use </w:t>
            </w:r>
            <w:r w:rsidR="005A173D">
              <w:rPr>
                <w:rFonts w:ascii="Century Gothic" w:hAnsi="Century Gothic"/>
              </w:rPr>
              <w:t xml:space="preserve">the method from the video to write </w:t>
            </w:r>
            <w:r>
              <w:rPr>
                <w:rFonts w:ascii="Century Gothic" w:hAnsi="Century Gothic"/>
              </w:rPr>
              <w:t xml:space="preserve">some expanded noun phrases to </w:t>
            </w:r>
            <w:r>
              <w:rPr>
                <w:rFonts w:ascii="Century Gothic" w:hAnsi="Century Gothic"/>
              </w:rPr>
              <w:lastRenderedPageBreak/>
              <w:t xml:space="preserve">describe what the girl </w:t>
            </w:r>
            <w:r w:rsidR="005A173D">
              <w:rPr>
                <w:rFonts w:ascii="Century Gothic" w:hAnsi="Century Gothic"/>
              </w:rPr>
              <w:t>can see in the woods.</w:t>
            </w:r>
          </w:p>
          <w:p w14:paraId="742CDBDE" w14:textId="77777777" w:rsidR="005A173D" w:rsidRDefault="005A173D" w:rsidP="005A173D">
            <w:pPr>
              <w:pStyle w:val="ListParagraph"/>
              <w:ind w:left="360"/>
              <w:rPr>
                <w:rFonts w:ascii="Century Gothic" w:hAnsi="Century Gothic"/>
              </w:rPr>
            </w:pPr>
          </w:p>
          <w:p w14:paraId="77FBD08D" w14:textId="77777777" w:rsidR="00830DA8" w:rsidRDefault="005A173D" w:rsidP="005A173D">
            <w:pPr>
              <w:pStyle w:val="ListParagraph"/>
              <w:numPr>
                <w:ilvl w:val="0"/>
                <w:numId w:val="14"/>
              </w:numPr>
              <w:rPr>
                <w:rFonts w:ascii="Century Gothic" w:hAnsi="Century Gothic"/>
              </w:rPr>
            </w:pPr>
            <w:r>
              <w:rPr>
                <w:rFonts w:ascii="Century Gothic" w:hAnsi="Century Gothic"/>
              </w:rPr>
              <w:t>Use the grid attached below to help you to add even more information to your sentences to make them more interesting.</w:t>
            </w:r>
          </w:p>
          <w:p w14:paraId="127CA9A3" w14:textId="77777777" w:rsidR="005A173D" w:rsidRPr="005A173D" w:rsidRDefault="005A173D" w:rsidP="005A173D">
            <w:pPr>
              <w:pStyle w:val="ListParagraph"/>
              <w:rPr>
                <w:rFonts w:ascii="Century Gothic" w:hAnsi="Century Gothic"/>
              </w:rPr>
            </w:pPr>
          </w:p>
          <w:p w14:paraId="538481CB" w14:textId="77777777" w:rsidR="005A173D" w:rsidRDefault="005A173D" w:rsidP="005A173D">
            <w:pPr>
              <w:rPr>
                <w:rFonts w:ascii="Century Gothic" w:hAnsi="Century Gothic"/>
                <w:b/>
                <w:u w:val="single"/>
              </w:rPr>
            </w:pPr>
          </w:p>
          <w:p w14:paraId="1D742FB3" w14:textId="77777777" w:rsidR="005A173D" w:rsidRPr="005A173D" w:rsidRDefault="005A173D" w:rsidP="005A173D">
            <w:pPr>
              <w:rPr>
                <w:rFonts w:ascii="Century Gothic" w:hAnsi="Century Gothic"/>
                <w:b/>
                <w:u w:val="single"/>
              </w:rPr>
            </w:pPr>
            <w:r>
              <w:rPr>
                <w:rFonts w:ascii="Century Gothic" w:hAnsi="Century Gothic"/>
                <w:b/>
                <w:u w:val="single"/>
              </w:rPr>
              <w:t>Activity 2</w:t>
            </w:r>
          </w:p>
          <w:p w14:paraId="0D56AF89" w14:textId="77777777" w:rsidR="00F01793" w:rsidRDefault="00F01793" w:rsidP="00F01793">
            <w:pPr>
              <w:pStyle w:val="ListParagraph"/>
              <w:numPr>
                <w:ilvl w:val="0"/>
                <w:numId w:val="15"/>
              </w:numPr>
              <w:rPr>
                <w:rFonts w:ascii="Century Gothic" w:eastAsiaTheme="minorHAnsi" w:hAnsi="Century Gothic" w:cstheme="minorBidi"/>
              </w:rPr>
            </w:pPr>
            <w:r w:rsidRPr="00F01793">
              <w:rPr>
                <w:rFonts w:ascii="Century Gothic" w:eastAsiaTheme="minorHAnsi" w:hAnsi="Century Gothic" w:cstheme="minorBidi"/>
              </w:rPr>
              <w:t>Fill in the grid below to d</w:t>
            </w:r>
            <w:r w:rsidR="005A173D" w:rsidRPr="00F01793">
              <w:rPr>
                <w:rFonts w:ascii="Century Gothic" w:eastAsiaTheme="minorHAnsi" w:hAnsi="Century Gothic" w:cstheme="minorBidi"/>
              </w:rPr>
              <w:t>escribe what the girl saw as she approached the Citadel</w:t>
            </w:r>
            <w:r w:rsidRPr="00F01793">
              <w:rPr>
                <w:rFonts w:ascii="Century Gothic" w:eastAsiaTheme="minorHAnsi" w:hAnsi="Century Gothic" w:cstheme="minorBidi"/>
              </w:rPr>
              <w:t xml:space="preserve"> and how she felt at each point.</w:t>
            </w:r>
            <w:r>
              <w:rPr>
                <w:rFonts w:ascii="Century Gothic" w:eastAsiaTheme="minorHAnsi" w:hAnsi="Century Gothic" w:cstheme="minorBidi"/>
              </w:rPr>
              <w:t xml:space="preserve"> There are some ideas from the story to help you underneath.</w:t>
            </w:r>
          </w:p>
          <w:p w14:paraId="5198D583" w14:textId="77777777" w:rsidR="00F01793" w:rsidRDefault="00F01793" w:rsidP="00F01793">
            <w:pPr>
              <w:pStyle w:val="ListParagraph"/>
              <w:ind w:left="360"/>
              <w:rPr>
                <w:rFonts w:ascii="Century Gothic" w:eastAsiaTheme="minorHAnsi" w:hAnsi="Century Gothic" w:cstheme="minorBidi"/>
              </w:rPr>
            </w:pPr>
          </w:p>
          <w:p w14:paraId="6F43EC03" w14:textId="77777777" w:rsidR="0016254E" w:rsidRDefault="00F01793" w:rsidP="00F01793">
            <w:pPr>
              <w:pStyle w:val="ListParagraph"/>
              <w:numPr>
                <w:ilvl w:val="0"/>
                <w:numId w:val="15"/>
              </w:numPr>
              <w:rPr>
                <w:rFonts w:ascii="Century Gothic" w:eastAsiaTheme="minorHAnsi" w:hAnsi="Century Gothic" w:cstheme="minorBidi"/>
              </w:rPr>
            </w:pPr>
            <w:r>
              <w:rPr>
                <w:rFonts w:ascii="Century Gothic" w:eastAsiaTheme="minorHAnsi" w:hAnsi="Century Gothic" w:cstheme="minorBidi"/>
              </w:rPr>
              <w:t xml:space="preserve">Recap on how to use inverted commas. </w:t>
            </w:r>
            <w:hyperlink r:id="rId12" w:history="1">
              <w:r w:rsidRPr="00F01793">
                <w:rPr>
                  <w:rStyle w:val="Hyperlink"/>
                  <w:rFonts w:ascii="Century Gothic" w:hAnsi="Century Gothic"/>
                </w:rPr>
                <w:t>https://www.bbc.co.uk/bitesize/topics/zvwwxnb/articles/ztcp97h</w:t>
              </w:r>
            </w:hyperlink>
            <w:r w:rsidRPr="00F01793">
              <w:rPr>
                <w:rFonts w:ascii="Century Gothic" w:eastAsiaTheme="minorHAnsi" w:hAnsi="Century Gothic" w:cstheme="minorBidi"/>
              </w:rPr>
              <w:t xml:space="preserve"> </w:t>
            </w:r>
          </w:p>
          <w:p w14:paraId="1BC21EBC" w14:textId="77777777" w:rsidR="00F01793" w:rsidRPr="00F01793" w:rsidRDefault="00F01793" w:rsidP="00F01793">
            <w:pPr>
              <w:rPr>
                <w:rFonts w:ascii="Century Gothic" w:eastAsiaTheme="minorHAnsi" w:hAnsi="Century Gothic" w:cstheme="minorBidi"/>
              </w:rPr>
            </w:pPr>
          </w:p>
          <w:p w14:paraId="0121DEA7" w14:textId="77777777" w:rsidR="0016254E" w:rsidRDefault="00F01793" w:rsidP="00F01793">
            <w:pPr>
              <w:pStyle w:val="ListParagraph"/>
              <w:numPr>
                <w:ilvl w:val="0"/>
                <w:numId w:val="15"/>
              </w:numPr>
              <w:rPr>
                <w:rFonts w:ascii="Century Gothic" w:eastAsiaTheme="minorHAnsi" w:hAnsi="Century Gothic" w:cstheme="minorBidi"/>
              </w:rPr>
            </w:pPr>
            <w:r>
              <w:rPr>
                <w:rFonts w:ascii="Century Gothic" w:eastAsiaTheme="minorHAnsi" w:hAnsi="Century Gothic" w:cstheme="minorBidi"/>
              </w:rPr>
              <w:t>W</w:t>
            </w:r>
            <w:r w:rsidR="005A173D" w:rsidRPr="00F01793">
              <w:rPr>
                <w:rFonts w:ascii="Century Gothic" w:eastAsiaTheme="minorHAnsi" w:hAnsi="Century Gothic" w:cstheme="minorBidi"/>
              </w:rPr>
              <w:t xml:space="preserve">rite a conversation between one of the guards </w:t>
            </w:r>
            <w:r>
              <w:rPr>
                <w:rFonts w:ascii="Century Gothic" w:eastAsiaTheme="minorHAnsi" w:hAnsi="Century Gothic" w:cstheme="minorBidi"/>
              </w:rPr>
              <w:t>and the girl.</w:t>
            </w:r>
            <w:r w:rsidR="0016254E" w:rsidRPr="00F01793">
              <w:rPr>
                <w:rFonts w:ascii="Century Gothic" w:eastAsiaTheme="minorHAnsi" w:hAnsi="Century Gothic" w:cstheme="minorBidi"/>
              </w:rPr>
              <w:t xml:space="preserve"> Was he friendly or bossy? </w:t>
            </w:r>
          </w:p>
          <w:p w14:paraId="0B6763AB" w14:textId="77777777" w:rsidR="005978E7" w:rsidRPr="005978E7" w:rsidRDefault="005978E7" w:rsidP="005978E7">
            <w:pPr>
              <w:pStyle w:val="ListParagraph"/>
              <w:rPr>
                <w:rFonts w:ascii="Century Gothic" w:eastAsiaTheme="minorHAnsi" w:hAnsi="Century Gothic" w:cstheme="minorBidi"/>
              </w:rPr>
            </w:pPr>
          </w:p>
          <w:p w14:paraId="1867570A" w14:textId="77777777" w:rsidR="005978E7" w:rsidRPr="00F01793" w:rsidRDefault="005978E7" w:rsidP="00F01793">
            <w:pPr>
              <w:pStyle w:val="ListParagraph"/>
              <w:numPr>
                <w:ilvl w:val="0"/>
                <w:numId w:val="15"/>
              </w:numPr>
              <w:rPr>
                <w:rFonts w:ascii="Century Gothic" w:eastAsiaTheme="minorHAnsi" w:hAnsi="Century Gothic" w:cstheme="minorBidi"/>
              </w:rPr>
            </w:pPr>
            <w:r>
              <w:rPr>
                <w:rFonts w:ascii="Century Gothic" w:eastAsiaTheme="minorHAnsi" w:hAnsi="Century Gothic" w:cstheme="minorBidi"/>
              </w:rPr>
              <w:t xml:space="preserve">Login to SPAG.com (see last week’s sheet for login details) and complete the direct speech task that has been set for you. </w:t>
            </w:r>
          </w:p>
          <w:p w14:paraId="4F82D749" w14:textId="77777777" w:rsidR="0016254E" w:rsidRDefault="0016254E" w:rsidP="00F01793">
            <w:pPr>
              <w:pBdr>
                <w:top w:val="nil"/>
                <w:left w:val="nil"/>
                <w:bottom w:val="nil"/>
                <w:right w:val="nil"/>
                <w:between w:val="nil"/>
              </w:pBdr>
              <w:jc w:val="center"/>
              <w:rPr>
                <w:rFonts w:ascii="Century Gothic" w:eastAsia="Century Gothic" w:hAnsi="Century Gothic" w:cs="Century Gothic"/>
                <w:b/>
                <w:color w:val="000000"/>
              </w:rPr>
            </w:pPr>
          </w:p>
        </w:tc>
      </w:tr>
    </w:tbl>
    <w:tbl>
      <w:tblPr>
        <w:tblStyle w:val="1"/>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830DA8" w14:paraId="19DAF2ED" w14:textId="77777777">
        <w:tc>
          <w:tcPr>
            <w:tcW w:w="10456" w:type="dxa"/>
            <w:shd w:val="clear" w:color="auto" w:fill="D9D9D9"/>
          </w:tcPr>
          <w:p w14:paraId="6D48B880" w14:textId="77777777" w:rsidR="00830DA8" w:rsidRDefault="00E10DF1">
            <w:pPr>
              <w:jc w:val="center"/>
              <w:rPr>
                <w:rFonts w:ascii="Century Gothic" w:eastAsia="Century Gothic" w:hAnsi="Century Gothic" w:cs="Century Gothic"/>
              </w:rPr>
            </w:pPr>
            <w:sdt>
              <w:sdtPr>
                <w:tag w:val="goog_rdk_2"/>
                <w:id w:val="154649731"/>
                <w:showingPlcHdr/>
              </w:sdtPr>
              <w:sdtEndPr/>
              <w:sdtContent>
                <w:r w:rsidR="0062660F">
                  <w:t xml:space="preserve">     </w:t>
                </w:r>
              </w:sdtContent>
            </w:sdt>
            <w:r w:rsidR="002A5371">
              <w:rPr>
                <w:rFonts w:ascii="Century Gothic" w:eastAsia="Century Gothic" w:hAnsi="Century Gothic" w:cs="Century Gothic"/>
              </w:rPr>
              <w:t>Foundation subjects and Learning Project - to be done throughout the week</w:t>
            </w:r>
          </w:p>
        </w:tc>
      </w:tr>
      <w:tr w:rsidR="00830DA8" w14:paraId="429B7E00" w14:textId="77777777" w:rsidTr="009D2AE8">
        <w:trPr>
          <w:trHeight w:val="3683"/>
        </w:trPr>
        <w:tc>
          <w:tcPr>
            <w:tcW w:w="10456" w:type="dxa"/>
          </w:tcPr>
          <w:p w14:paraId="5A944348" w14:textId="3EAA55B3" w:rsidR="008E5566" w:rsidRPr="008E5566" w:rsidRDefault="007E141F" w:rsidP="008E5566">
            <w:pPr>
              <w:pStyle w:val="ListParagraph"/>
              <w:numPr>
                <w:ilvl w:val="0"/>
                <w:numId w:val="18"/>
              </w:numPr>
              <w:rPr>
                <w:rFonts w:ascii="Century Gothic" w:eastAsia="Century Gothic" w:hAnsi="Century Gothic" w:cs="Century Gothic"/>
                <w:b/>
                <w:sz w:val="28"/>
                <w:szCs w:val="28"/>
                <w:u w:val="single"/>
              </w:rPr>
            </w:pPr>
            <w:r w:rsidRPr="007E141F">
              <w:rPr>
                <w:rFonts w:ascii="Century Gothic" w:eastAsia="Century Gothic" w:hAnsi="Century Gothic" w:cs="Century Gothic"/>
                <w:b/>
                <w:sz w:val="28"/>
                <w:szCs w:val="28"/>
                <w:u w:val="single"/>
              </w:rPr>
              <w:t>RE</w:t>
            </w:r>
            <w:r>
              <w:rPr>
                <w:rFonts w:ascii="Century Gothic" w:eastAsia="Century Gothic" w:hAnsi="Century Gothic" w:cs="Century Gothic"/>
                <w:b/>
                <w:sz w:val="28"/>
                <w:szCs w:val="28"/>
                <w:u w:val="single"/>
              </w:rPr>
              <w:t>-</w:t>
            </w:r>
            <w:r>
              <w:rPr>
                <w:rFonts w:ascii="Century Gothic" w:eastAsia="Century Gothic" w:hAnsi="Century Gothic" w:cs="Century Gothic"/>
                <w:bCs/>
              </w:rPr>
              <w:t xml:space="preserve"> This week is Refugee Week – ‘Help Them Feel at Home’ tells the story of a young refugee named </w:t>
            </w:r>
            <w:r w:rsidR="008E5566">
              <w:rPr>
                <w:rFonts w:ascii="Century Gothic" w:eastAsia="Century Gothic" w:hAnsi="Century Gothic" w:cs="Century Gothic"/>
                <w:bCs/>
              </w:rPr>
              <w:t>S</w:t>
            </w:r>
            <w:r>
              <w:rPr>
                <w:rFonts w:ascii="Century Gothic" w:eastAsia="Century Gothic" w:hAnsi="Century Gothic" w:cs="Century Gothic"/>
                <w:bCs/>
              </w:rPr>
              <w:t>ana</w:t>
            </w:r>
            <w:r w:rsidR="008E5566">
              <w:rPr>
                <w:rFonts w:ascii="Century Gothic" w:eastAsia="Century Gothic" w:hAnsi="Century Gothic" w:cs="Century Gothic"/>
                <w:bCs/>
              </w:rPr>
              <w:t xml:space="preserve"> and a toy dinosaur named Dino and their difficult journey to find safety in the UK. Watch the animated poem before you complete the activity attached below – ‘Feeling Safe and Happy.’ </w:t>
            </w:r>
            <w:hyperlink r:id="rId13" w:history="1">
              <w:r w:rsidR="008E5566" w:rsidRPr="00E35DD7">
                <w:rPr>
                  <w:rStyle w:val="Hyperlink"/>
                  <w:rFonts w:ascii="Century Gothic" w:eastAsia="Century Gothic" w:hAnsi="Century Gothic" w:cs="Century Gothic"/>
                  <w:bCs/>
                </w:rPr>
                <w:t>https://vimeo.com/418420320</w:t>
              </w:r>
            </w:hyperlink>
          </w:p>
          <w:p w14:paraId="615DCFC2" w14:textId="77777777" w:rsidR="007E141F" w:rsidRPr="008E5566" w:rsidRDefault="007E141F" w:rsidP="008E5566">
            <w:pPr>
              <w:rPr>
                <w:rFonts w:ascii="Century Gothic" w:eastAsia="Century Gothic" w:hAnsi="Century Gothic" w:cs="Century Gothic"/>
                <w:b/>
                <w:sz w:val="28"/>
                <w:szCs w:val="28"/>
                <w:u w:val="single"/>
              </w:rPr>
            </w:pPr>
          </w:p>
          <w:p w14:paraId="227160F1" w14:textId="77777777" w:rsidR="00221C1C" w:rsidRDefault="00221C1C" w:rsidP="00140C30">
            <w:pPr>
              <w:pStyle w:val="ListParagraph"/>
              <w:numPr>
                <w:ilvl w:val="0"/>
                <w:numId w:val="11"/>
              </w:numPr>
              <w:rPr>
                <w:rFonts w:ascii="Century Gothic" w:eastAsia="Century Gothic" w:hAnsi="Century Gothic" w:cs="Century Gothic"/>
              </w:rPr>
            </w:pPr>
            <w:r w:rsidRPr="00253447">
              <w:rPr>
                <w:rFonts w:ascii="Century Gothic" w:eastAsia="Century Gothic" w:hAnsi="Century Gothic" w:cs="Century Gothic"/>
                <w:b/>
                <w:sz w:val="28"/>
                <w:u w:val="single"/>
              </w:rPr>
              <w:t>Art</w:t>
            </w:r>
            <w:r w:rsidRPr="00140C30">
              <w:rPr>
                <w:rFonts w:ascii="Century Gothic" w:eastAsia="Century Gothic" w:hAnsi="Century Gothic" w:cs="Century Gothic"/>
                <w:b/>
              </w:rPr>
              <w:t>-</w:t>
            </w:r>
            <w:r w:rsidR="00140C30">
              <w:rPr>
                <w:rFonts w:ascii="Century Gothic" w:eastAsia="Century Gothic" w:hAnsi="Century Gothic" w:cs="Century Gothic"/>
                <w:b/>
              </w:rPr>
              <w:t xml:space="preserve"> </w:t>
            </w:r>
            <w:r w:rsidR="00140C30" w:rsidRPr="00140C30">
              <w:rPr>
                <w:rFonts w:ascii="Century Gothic" w:eastAsia="Century Gothic" w:hAnsi="Century Gothic" w:cs="Century Gothic"/>
              </w:rPr>
              <w:t xml:space="preserve">Look at Steven Brown’s picture of giraffes. </w:t>
            </w:r>
          </w:p>
          <w:p w14:paraId="72A0B1A0" w14:textId="77777777" w:rsidR="00140C30" w:rsidRPr="00140C30" w:rsidRDefault="00140C30" w:rsidP="00140C30">
            <w:pPr>
              <w:pStyle w:val="ListParagraph"/>
              <w:ind w:left="360"/>
              <w:rPr>
                <w:rFonts w:ascii="Century Gothic" w:eastAsia="Century Gothic" w:hAnsi="Century Gothic" w:cs="Century Gothic"/>
              </w:rPr>
            </w:pPr>
            <w:r>
              <w:rPr>
                <w:rFonts w:ascii="Century Gothic" w:eastAsia="Century Gothic" w:hAnsi="Century Gothic" w:cs="Century Gothic"/>
              </w:rPr>
              <w:t xml:space="preserve">       Practise drawing giraffes in different poses using</w:t>
            </w:r>
            <w:r w:rsidRPr="00140C30">
              <w:rPr>
                <w:rFonts w:ascii="Century Gothic" w:eastAsia="Century Gothic" w:hAnsi="Century Gothic" w:cs="Century Gothic"/>
              </w:rPr>
              <w:t xml:space="preserve"> these videos to help you. </w:t>
            </w:r>
          </w:p>
          <w:p w14:paraId="19CB2A2F" w14:textId="77777777" w:rsidR="00140C30" w:rsidRPr="00140C30" w:rsidRDefault="00E10DF1" w:rsidP="00140C30">
            <w:pPr>
              <w:pStyle w:val="ListParagraph"/>
              <w:numPr>
                <w:ilvl w:val="0"/>
                <w:numId w:val="12"/>
              </w:numPr>
              <w:rPr>
                <w:rFonts w:ascii="Century Gothic" w:eastAsia="Century Gothic" w:hAnsi="Century Gothic" w:cs="Century Gothic"/>
              </w:rPr>
            </w:pPr>
            <w:hyperlink r:id="rId14" w:history="1">
              <w:r w:rsidR="00140C30" w:rsidRPr="000B2BAA">
                <w:rPr>
                  <w:rFonts w:ascii="Century Gothic" w:hAnsi="Century Gothic"/>
                  <w:color w:val="0000FF"/>
                  <w:sz w:val="20"/>
                  <w:szCs w:val="20"/>
                  <w:u w:val="single"/>
                </w:rPr>
                <w:t>https://www.howtodrawanimals.net/how-to-draw-a-giraffe</w:t>
              </w:r>
            </w:hyperlink>
            <w:r w:rsidR="00140C30">
              <w:t xml:space="preserve"> </w:t>
            </w:r>
            <w:r w:rsidR="00140C30">
              <w:rPr>
                <w:rFonts w:ascii="Century Gothic" w:hAnsi="Century Gothic"/>
                <w:sz w:val="20"/>
                <w:szCs w:val="20"/>
              </w:rPr>
              <w:t xml:space="preserve">for a step by step guide for full size giraffe or watch this video </w:t>
            </w:r>
          </w:p>
          <w:p w14:paraId="221E05A6" w14:textId="77777777" w:rsidR="00140C30" w:rsidRPr="00140C30" w:rsidRDefault="00140C30" w:rsidP="00140C30">
            <w:pPr>
              <w:pStyle w:val="ListParagraph"/>
              <w:numPr>
                <w:ilvl w:val="0"/>
                <w:numId w:val="12"/>
              </w:numPr>
              <w:rPr>
                <w:rFonts w:ascii="Century Gothic" w:eastAsia="Century Gothic" w:hAnsi="Century Gothic" w:cs="Century Gothic"/>
              </w:rPr>
            </w:pPr>
            <w:r>
              <w:rPr>
                <w:rFonts w:ascii="Century Gothic" w:hAnsi="Century Gothic"/>
                <w:sz w:val="20"/>
                <w:szCs w:val="20"/>
              </w:rPr>
              <w:t xml:space="preserve"> </w:t>
            </w:r>
            <w:hyperlink r:id="rId15" w:history="1">
              <w:r w:rsidRPr="000B2BAA">
                <w:rPr>
                  <w:rFonts w:ascii="Century Gothic" w:hAnsi="Century Gothic"/>
                  <w:color w:val="0000FF"/>
                  <w:sz w:val="20"/>
                  <w:szCs w:val="20"/>
                  <w:u w:val="single"/>
                </w:rPr>
                <w:t>https://www.youtube.com/watch?v=4ibTTtEHjNA</w:t>
              </w:r>
            </w:hyperlink>
            <w:r>
              <w:rPr>
                <w:rFonts w:ascii="Century Gothic" w:hAnsi="Century Gothic"/>
                <w:sz w:val="20"/>
                <w:szCs w:val="20"/>
              </w:rPr>
              <w:t xml:space="preserve"> and take it step by step for the giraffes face.</w:t>
            </w:r>
          </w:p>
          <w:p w14:paraId="74CB6A19" w14:textId="77777777" w:rsidR="00830DA8" w:rsidRDefault="00830DA8">
            <w:pPr>
              <w:jc w:val="center"/>
              <w:rPr>
                <w:rFonts w:ascii="Century Gothic" w:eastAsia="Century Gothic" w:hAnsi="Century Gothic" w:cs="Century Gothic"/>
                <w:b/>
                <w:i/>
              </w:rPr>
            </w:pPr>
          </w:p>
          <w:p w14:paraId="3AB23526" w14:textId="77777777" w:rsidR="00830DA8" w:rsidRDefault="00140C30">
            <w:pPr>
              <w:jc w:val="center"/>
              <w:rPr>
                <w:rFonts w:ascii="Century Gothic" w:eastAsia="Century Gothic" w:hAnsi="Century Gothic" w:cs="Century Gothic"/>
                <w:b/>
                <w:i/>
              </w:rPr>
            </w:pPr>
            <w:r>
              <w:rPr>
                <w:noProof/>
              </w:rPr>
              <w:drawing>
                <wp:anchor distT="0" distB="0" distL="114300" distR="114300" simplePos="0" relativeHeight="251664384" behindDoc="1" locked="0" layoutInCell="1" allowOverlap="1" wp14:anchorId="552A1B2B" wp14:editId="4B611690">
                  <wp:simplePos x="0" y="0"/>
                  <wp:positionH relativeFrom="column">
                    <wp:posOffset>1160895</wp:posOffset>
                  </wp:positionH>
                  <wp:positionV relativeFrom="paragraph">
                    <wp:posOffset>11430</wp:posOffset>
                  </wp:positionV>
                  <wp:extent cx="3684905" cy="2041525"/>
                  <wp:effectExtent l="0" t="0" r="0" b="0"/>
                  <wp:wrapTight wrapText="bothSides">
                    <wp:wrapPolygon edited="0">
                      <wp:start x="0" y="0"/>
                      <wp:lineTo x="0" y="21365"/>
                      <wp:lineTo x="21440" y="21365"/>
                      <wp:lineTo x="21440" y="0"/>
                      <wp:lineTo x="0" y="0"/>
                    </wp:wrapPolygon>
                  </wp:wrapTight>
                  <wp:docPr id="23" name="Picture 23" descr="Francie &amp; Josie McZoo - Giraffe Art by Steven Brown – Steven Brown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ancie &amp; Josie McZoo - Giraffe Art by Steven Brown – Steven Brown Ar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84905" cy="2041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DB437" w14:textId="77777777" w:rsidR="00830DA8" w:rsidRDefault="00830DA8">
            <w:pPr>
              <w:jc w:val="center"/>
              <w:rPr>
                <w:rFonts w:ascii="Century Gothic" w:eastAsia="Century Gothic" w:hAnsi="Century Gothic" w:cs="Century Gothic"/>
                <w:b/>
                <w:i/>
              </w:rPr>
            </w:pPr>
          </w:p>
          <w:p w14:paraId="5FE791C6" w14:textId="77777777" w:rsidR="00830DA8" w:rsidRDefault="00830DA8">
            <w:pPr>
              <w:jc w:val="center"/>
              <w:rPr>
                <w:rFonts w:ascii="Century Gothic" w:eastAsia="Century Gothic" w:hAnsi="Century Gothic" w:cs="Century Gothic"/>
                <w:b/>
                <w:i/>
              </w:rPr>
            </w:pPr>
          </w:p>
          <w:p w14:paraId="51D03311" w14:textId="77777777" w:rsidR="00830DA8" w:rsidRDefault="00830DA8">
            <w:pPr>
              <w:jc w:val="center"/>
              <w:rPr>
                <w:rFonts w:ascii="Century Gothic" w:eastAsia="Century Gothic" w:hAnsi="Century Gothic" w:cs="Century Gothic"/>
                <w:b/>
                <w:i/>
              </w:rPr>
            </w:pPr>
          </w:p>
          <w:p w14:paraId="3B4400B9" w14:textId="77777777" w:rsidR="00830DA8" w:rsidRDefault="00830DA8">
            <w:pPr>
              <w:jc w:val="center"/>
              <w:rPr>
                <w:rFonts w:ascii="Century Gothic" w:eastAsia="Century Gothic" w:hAnsi="Century Gothic" w:cs="Century Gothic"/>
                <w:b/>
                <w:i/>
              </w:rPr>
            </w:pPr>
          </w:p>
          <w:p w14:paraId="3ADC821D" w14:textId="77777777" w:rsidR="00830DA8" w:rsidRDefault="00830DA8">
            <w:pPr>
              <w:jc w:val="center"/>
              <w:rPr>
                <w:rFonts w:ascii="Century Gothic" w:eastAsia="Century Gothic" w:hAnsi="Century Gothic" w:cs="Century Gothic"/>
                <w:b/>
                <w:i/>
              </w:rPr>
            </w:pPr>
          </w:p>
          <w:p w14:paraId="38786242" w14:textId="77777777" w:rsidR="00830DA8" w:rsidRDefault="00830DA8">
            <w:pPr>
              <w:jc w:val="center"/>
              <w:rPr>
                <w:rFonts w:ascii="Century Gothic" w:eastAsia="Century Gothic" w:hAnsi="Century Gothic" w:cs="Century Gothic"/>
                <w:b/>
                <w:i/>
              </w:rPr>
            </w:pPr>
          </w:p>
          <w:p w14:paraId="7D5E6201" w14:textId="77777777" w:rsidR="00830DA8" w:rsidRDefault="00830DA8">
            <w:pPr>
              <w:jc w:val="center"/>
              <w:rPr>
                <w:rFonts w:ascii="Century Gothic" w:eastAsia="Century Gothic" w:hAnsi="Century Gothic" w:cs="Century Gothic"/>
                <w:b/>
                <w:i/>
              </w:rPr>
            </w:pPr>
          </w:p>
          <w:p w14:paraId="28E2AD03" w14:textId="77777777" w:rsidR="00830DA8" w:rsidRDefault="00830DA8">
            <w:pPr>
              <w:jc w:val="center"/>
              <w:rPr>
                <w:rFonts w:ascii="Century Gothic" w:eastAsia="Century Gothic" w:hAnsi="Century Gothic" w:cs="Century Gothic"/>
                <w:b/>
                <w:i/>
              </w:rPr>
            </w:pPr>
          </w:p>
          <w:p w14:paraId="1B140E41" w14:textId="77777777" w:rsidR="00830DA8" w:rsidRDefault="00830DA8">
            <w:pPr>
              <w:jc w:val="center"/>
              <w:rPr>
                <w:rFonts w:ascii="Century Gothic" w:eastAsia="Century Gothic" w:hAnsi="Century Gothic" w:cs="Century Gothic"/>
                <w:b/>
                <w:i/>
              </w:rPr>
            </w:pPr>
          </w:p>
          <w:p w14:paraId="6B7395FF" w14:textId="77777777" w:rsidR="00830DA8" w:rsidRDefault="00830DA8">
            <w:pPr>
              <w:jc w:val="center"/>
              <w:rPr>
                <w:rFonts w:ascii="Century Gothic" w:eastAsia="Century Gothic" w:hAnsi="Century Gothic" w:cs="Century Gothic"/>
                <w:b/>
                <w:i/>
              </w:rPr>
            </w:pPr>
          </w:p>
          <w:p w14:paraId="4C4E554B" w14:textId="77777777" w:rsidR="00830DA8" w:rsidRDefault="00830DA8">
            <w:pPr>
              <w:jc w:val="center"/>
              <w:rPr>
                <w:rFonts w:ascii="Century Gothic" w:eastAsia="Century Gothic" w:hAnsi="Century Gothic" w:cs="Century Gothic"/>
                <w:b/>
                <w:i/>
              </w:rPr>
            </w:pPr>
          </w:p>
          <w:p w14:paraId="742AE93F" w14:textId="5F9AAFC4" w:rsidR="00830DA8" w:rsidRDefault="00830DA8">
            <w:pPr>
              <w:jc w:val="center"/>
              <w:rPr>
                <w:rFonts w:ascii="Century Gothic" w:eastAsia="Century Gothic" w:hAnsi="Century Gothic" w:cs="Century Gothic"/>
                <w:b/>
                <w:i/>
              </w:rPr>
            </w:pPr>
          </w:p>
          <w:p w14:paraId="4C55E4B1" w14:textId="1633491F" w:rsidR="008E5566" w:rsidRDefault="008E5566">
            <w:pPr>
              <w:jc w:val="center"/>
              <w:rPr>
                <w:rFonts w:ascii="Century Gothic" w:eastAsia="Century Gothic" w:hAnsi="Century Gothic" w:cs="Century Gothic"/>
                <w:b/>
                <w:i/>
              </w:rPr>
            </w:pPr>
          </w:p>
          <w:p w14:paraId="4888F68A" w14:textId="4966E286" w:rsidR="008E5566" w:rsidRDefault="008E5566">
            <w:pPr>
              <w:jc w:val="center"/>
              <w:rPr>
                <w:rFonts w:ascii="Century Gothic" w:eastAsia="Century Gothic" w:hAnsi="Century Gothic" w:cs="Century Gothic"/>
                <w:b/>
                <w:i/>
              </w:rPr>
            </w:pPr>
          </w:p>
          <w:p w14:paraId="0B0D1915" w14:textId="77777777" w:rsidR="008E5566" w:rsidRDefault="008E5566">
            <w:pPr>
              <w:jc w:val="center"/>
              <w:rPr>
                <w:rFonts w:ascii="Century Gothic" w:eastAsia="Century Gothic" w:hAnsi="Century Gothic" w:cs="Century Gothic"/>
                <w:b/>
                <w:i/>
              </w:rPr>
            </w:pPr>
          </w:p>
          <w:p w14:paraId="2D430F46" w14:textId="77777777" w:rsidR="00830DA8" w:rsidRPr="005978E7" w:rsidRDefault="002356B2" w:rsidP="005978E7">
            <w:pPr>
              <w:pStyle w:val="ListParagraph"/>
              <w:numPr>
                <w:ilvl w:val="0"/>
                <w:numId w:val="11"/>
              </w:numPr>
              <w:rPr>
                <w:rFonts w:ascii="Century Gothic" w:eastAsia="Century Gothic" w:hAnsi="Century Gothic" w:cs="Century Gothic"/>
                <w:b/>
                <w:sz w:val="28"/>
                <w:u w:val="single"/>
              </w:rPr>
            </w:pPr>
            <w:r w:rsidRPr="005978E7">
              <w:rPr>
                <w:rFonts w:ascii="Century Gothic" w:eastAsia="Century Gothic" w:hAnsi="Century Gothic" w:cs="Century Gothic"/>
                <w:b/>
                <w:sz w:val="28"/>
                <w:u w:val="single"/>
              </w:rPr>
              <w:t>Geography</w:t>
            </w:r>
          </w:p>
          <w:p w14:paraId="00ADADCD" w14:textId="77777777" w:rsidR="005978E7" w:rsidRDefault="002356B2" w:rsidP="005978E7">
            <w:pPr>
              <w:ind w:left="360"/>
              <w:rPr>
                <w:rFonts w:ascii="Century Gothic" w:eastAsia="Century Gothic" w:hAnsi="Century Gothic" w:cs="Century Gothic"/>
              </w:rPr>
            </w:pPr>
            <w:r>
              <w:rPr>
                <w:rFonts w:ascii="Century Gothic" w:eastAsia="Century Gothic" w:hAnsi="Century Gothic" w:cs="Century Gothic"/>
              </w:rPr>
              <w:t>This week w</w:t>
            </w:r>
            <w:r w:rsidR="00F82D76">
              <w:rPr>
                <w:rFonts w:ascii="Century Gothic" w:eastAsia="Century Gothic" w:hAnsi="Century Gothic" w:cs="Century Gothic"/>
              </w:rPr>
              <w:t xml:space="preserve">e </w:t>
            </w:r>
            <w:r w:rsidRPr="002356B2">
              <w:rPr>
                <w:rFonts w:ascii="Century Gothic" w:eastAsia="Century Gothic" w:hAnsi="Century Gothic" w:cs="Century Gothic"/>
              </w:rPr>
              <w:t>are looking at settlements and why people settled where they did</w:t>
            </w:r>
            <w:r>
              <w:rPr>
                <w:rFonts w:ascii="Century Gothic" w:eastAsia="Century Gothic" w:hAnsi="Century Gothic" w:cs="Century Gothic"/>
              </w:rPr>
              <w:t>.</w:t>
            </w:r>
          </w:p>
          <w:p w14:paraId="21F13BE2" w14:textId="77777777" w:rsidR="001543B0" w:rsidRDefault="001543B0" w:rsidP="001543B0">
            <w:pPr>
              <w:pStyle w:val="ListParagraph"/>
              <w:numPr>
                <w:ilvl w:val="0"/>
                <w:numId w:val="16"/>
              </w:numPr>
              <w:rPr>
                <w:rFonts w:ascii="Century Gothic" w:eastAsia="Century Gothic" w:hAnsi="Century Gothic" w:cs="Century Gothic"/>
              </w:rPr>
            </w:pPr>
            <w:r>
              <w:rPr>
                <w:rFonts w:ascii="Century Gothic" w:eastAsia="Century Gothic" w:hAnsi="Century Gothic" w:cs="Century Gothic"/>
              </w:rPr>
              <w:t xml:space="preserve">Complete the starter activity. </w:t>
            </w:r>
          </w:p>
          <w:p w14:paraId="3E931F99" w14:textId="77777777" w:rsidR="001543B0" w:rsidRDefault="00F82D76" w:rsidP="001543B0">
            <w:pPr>
              <w:pStyle w:val="ListParagraph"/>
              <w:numPr>
                <w:ilvl w:val="0"/>
                <w:numId w:val="16"/>
              </w:numPr>
              <w:rPr>
                <w:rFonts w:ascii="Century Gothic" w:eastAsia="Century Gothic" w:hAnsi="Century Gothic" w:cs="Century Gothic"/>
              </w:rPr>
            </w:pPr>
            <w:r w:rsidRPr="001543B0">
              <w:rPr>
                <w:rFonts w:ascii="Century Gothic" w:eastAsia="Century Gothic" w:hAnsi="Century Gothic" w:cs="Century Gothic"/>
              </w:rPr>
              <w:t>Look at the inf</w:t>
            </w:r>
            <w:r w:rsidR="005978E7" w:rsidRPr="001543B0">
              <w:rPr>
                <w:rFonts w:ascii="Century Gothic" w:eastAsia="Century Gothic" w:hAnsi="Century Gothic" w:cs="Century Gothic"/>
              </w:rPr>
              <w:t xml:space="preserve">ormation </w:t>
            </w:r>
            <w:r w:rsidR="001543B0">
              <w:rPr>
                <w:rFonts w:ascii="Century Gothic" w:eastAsia="Century Gothic" w:hAnsi="Century Gothic" w:cs="Century Gothic"/>
              </w:rPr>
              <w:t>given about the 4 different settlements below and decide which one</w:t>
            </w:r>
            <w:r w:rsidR="005978E7" w:rsidRPr="001543B0">
              <w:rPr>
                <w:rFonts w:ascii="Century Gothic" w:eastAsia="Century Gothic" w:hAnsi="Century Gothic" w:cs="Century Gothic"/>
              </w:rPr>
              <w:t xml:space="preserve"> you would</w:t>
            </w:r>
            <w:r w:rsidR="001543B0">
              <w:rPr>
                <w:rFonts w:ascii="Century Gothic" w:eastAsia="Century Gothic" w:hAnsi="Century Gothic" w:cs="Century Gothic"/>
              </w:rPr>
              <w:t xml:space="preserve"> like to</w:t>
            </w:r>
            <w:r w:rsidRPr="001543B0">
              <w:rPr>
                <w:rFonts w:ascii="Century Gothic" w:eastAsia="Century Gothic" w:hAnsi="Century Gothic" w:cs="Century Gothic"/>
              </w:rPr>
              <w:t xml:space="preserve"> build your settlement</w:t>
            </w:r>
            <w:r w:rsidR="001543B0">
              <w:rPr>
                <w:rFonts w:ascii="Century Gothic" w:eastAsia="Century Gothic" w:hAnsi="Century Gothic" w:cs="Century Gothic"/>
              </w:rPr>
              <w:t xml:space="preserve"> in. Give reasons why.</w:t>
            </w:r>
          </w:p>
          <w:p w14:paraId="2D301566" w14:textId="77777777" w:rsidR="002356B2" w:rsidRPr="001543B0" w:rsidRDefault="001543B0" w:rsidP="001543B0">
            <w:pPr>
              <w:pStyle w:val="ListParagraph"/>
              <w:numPr>
                <w:ilvl w:val="0"/>
                <w:numId w:val="16"/>
              </w:numPr>
              <w:rPr>
                <w:rFonts w:ascii="Century Gothic" w:eastAsia="Century Gothic" w:hAnsi="Century Gothic" w:cs="Century Gothic"/>
              </w:rPr>
            </w:pPr>
            <w:r>
              <w:rPr>
                <w:rFonts w:ascii="Century Gothic" w:eastAsia="Century Gothic" w:hAnsi="Century Gothic" w:cs="Century Gothic"/>
              </w:rPr>
              <w:t>D</w:t>
            </w:r>
            <w:r w:rsidR="00F82D76" w:rsidRPr="001543B0">
              <w:rPr>
                <w:rFonts w:ascii="Century Gothic" w:eastAsia="Century Gothic" w:hAnsi="Century Gothic" w:cs="Century Gothic"/>
              </w:rPr>
              <w:t xml:space="preserve">raw a plan of your settlement. </w:t>
            </w:r>
            <w:r w:rsidR="00F82D76" w:rsidRPr="001543B0">
              <w:rPr>
                <w:rFonts w:ascii="Century Gothic" w:eastAsia="Century Gothic" w:hAnsi="Century Gothic" w:cs="Century Gothic"/>
                <w:b/>
              </w:rPr>
              <w:t xml:space="preserve">Think </w:t>
            </w:r>
            <w:r w:rsidR="005978E7" w:rsidRPr="001543B0">
              <w:rPr>
                <w:rFonts w:ascii="Century Gothic" w:eastAsia="Century Gothic" w:hAnsi="Century Gothic" w:cs="Century Gothic"/>
                <w:b/>
              </w:rPr>
              <w:t xml:space="preserve">about </w:t>
            </w:r>
            <w:r w:rsidR="00F82D76" w:rsidRPr="001543B0">
              <w:rPr>
                <w:rFonts w:ascii="Century Gothic" w:eastAsia="Century Gothic" w:hAnsi="Century Gothic" w:cs="Century Gothic"/>
                <w:b/>
              </w:rPr>
              <w:t xml:space="preserve">what you </w:t>
            </w:r>
            <w:r w:rsidR="005978E7" w:rsidRPr="001543B0">
              <w:rPr>
                <w:rFonts w:ascii="Century Gothic" w:eastAsia="Century Gothic" w:hAnsi="Century Gothic" w:cs="Century Gothic"/>
                <w:b/>
              </w:rPr>
              <w:t xml:space="preserve">would need to survive- a home, food, water etc. </w:t>
            </w:r>
          </w:p>
          <w:p w14:paraId="28B1BFED" w14:textId="77777777" w:rsidR="00F82D76" w:rsidRDefault="00F82D76" w:rsidP="002356B2">
            <w:pPr>
              <w:rPr>
                <w:rFonts w:ascii="Century Gothic" w:eastAsia="Century Gothic" w:hAnsi="Century Gothic" w:cs="Century Gothic"/>
              </w:rPr>
            </w:pPr>
          </w:p>
          <w:p w14:paraId="461CA0B8" w14:textId="77777777" w:rsidR="001543B0" w:rsidRPr="001543B0" w:rsidRDefault="00F82D76" w:rsidP="001543B0">
            <w:pPr>
              <w:pStyle w:val="ListParagraph"/>
              <w:numPr>
                <w:ilvl w:val="0"/>
                <w:numId w:val="11"/>
              </w:numPr>
              <w:rPr>
                <w:rFonts w:ascii="Century Gothic" w:eastAsia="Century Gothic" w:hAnsi="Century Gothic" w:cs="Century Gothic"/>
                <w:b/>
                <w:u w:val="single"/>
              </w:rPr>
            </w:pPr>
            <w:r w:rsidRPr="001543B0">
              <w:rPr>
                <w:rFonts w:ascii="Century Gothic" w:eastAsia="Century Gothic" w:hAnsi="Century Gothic" w:cs="Century Gothic"/>
                <w:b/>
                <w:sz w:val="28"/>
                <w:u w:val="single"/>
              </w:rPr>
              <w:t>History</w:t>
            </w:r>
            <w:r w:rsidR="00C83088" w:rsidRPr="001543B0">
              <w:rPr>
                <w:rFonts w:ascii="Century Gothic" w:eastAsia="Century Gothic" w:hAnsi="Century Gothic" w:cs="Century Gothic"/>
                <w:b/>
                <w:sz w:val="20"/>
                <w:u w:val="single"/>
              </w:rPr>
              <w:t xml:space="preserve"> </w:t>
            </w:r>
          </w:p>
          <w:p w14:paraId="534E8078" w14:textId="77777777" w:rsidR="00A96104" w:rsidRPr="001543B0" w:rsidRDefault="002532E0" w:rsidP="002532E0">
            <w:pPr>
              <w:pStyle w:val="ListParagraph"/>
              <w:ind w:left="360"/>
              <w:rPr>
                <w:rFonts w:ascii="Century Gothic" w:eastAsia="Century Gothic" w:hAnsi="Century Gothic" w:cs="Century Gothic"/>
              </w:rPr>
            </w:pPr>
            <w:r>
              <w:rPr>
                <w:rFonts w:ascii="Century Gothic" w:eastAsia="Century Gothic" w:hAnsi="Century Gothic" w:cs="Century Gothic"/>
              </w:rPr>
              <w:t>This week we are thinking about w</w:t>
            </w:r>
            <w:r w:rsidR="00C83088" w:rsidRPr="001543B0">
              <w:rPr>
                <w:rFonts w:ascii="Century Gothic" w:eastAsia="Century Gothic" w:hAnsi="Century Gothic" w:cs="Century Gothic"/>
              </w:rPr>
              <w:t xml:space="preserve">hat </w:t>
            </w:r>
            <w:r>
              <w:rPr>
                <w:rFonts w:ascii="Century Gothic" w:eastAsia="Century Gothic" w:hAnsi="Century Gothic" w:cs="Century Gothic"/>
              </w:rPr>
              <w:t xml:space="preserve">it </w:t>
            </w:r>
            <w:r w:rsidR="00C83088" w:rsidRPr="001543B0">
              <w:rPr>
                <w:rFonts w:ascii="Century Gothic" w:eastAsia="Century Gothic" w:hAnsi="Century Gothic" w:cs="Century Gothic"/>
              </w:rPr>
              <w:t xml:space="preserve">was </w:t>
            </w:r>
            <w:r>
              <w:rPr>
                <w:rFonts w:ascii="Century Gothic" w:eastAsia="Century Gothic" w:hAnsi="Century Gothic" w:cs="Century Gothic"/>
              </w:rPr>
              <w:t xml:space="preserve">like to live in </w:t>
            </w:r>
            <w:r w:rsidR="00C83088" w:rsidRPr="001543B0">
              <w:rPr>
                <w:rFonts w:ascii="Century Gothic" w:eastAsia="Century Gothic" w:hAnsi="Century Gothic" w:cs="Century Gothic"/>
              </w:rPr>
              <w:t xml:space="preserve">Ancient </w:t>
            </w:r>
            <w:r>
              <w:rPr>
                <w:rFonts w:ascii="Century Gothic" w:eastAsia="Century Gothic" w:hAnsi="Century Gothic" w:cs="Century Gothic"/>
              </w:rPr>
              <w:t>Egypt.</w:t>
            </w:r>
            <w:r w:rsidR="00C83088" w:rsidRPr="001543B0">
              <w:rPr>
                <w:rFonts w:ascii="Century Gothic" w:eastAsia="Century Gothic" w:hAnsi="Century Gothic" w:cs="Century Gothic"/>
              </w:rPr>
              <w:t xml:space="preserve"> </w:t>
            </w:r>
            <w:r w:rsidR="00A96104" w:rsidRPr="001543B0">
              <w:rPr>
                <w:rFonts w:ascii="Century Gothic" w:eastAsia="Century Gothic" w:hAnsi="Century Gothic" w:cs="Century Gothic"/>
              </w:rPr>
              <w:t xml:space="preserve"> </w:t>
            </w:r>
          </w:p>
          <w:p w14:paraId="05A35C54" w14:textId="77777777" w:rsidR="00F82D76" w:rsidRPr="00D260DD" w:rsidRDefault="00D260DD" w:rsidP="00D260DD">
            <w:pPr>
              <w:pStyle w:val="ListParagraph"/>
              <w:numPr>
                <w:ilvl w:val="0"/>
                <w:numId w:val="17"/>
              </w:numPr>
              <w:rPr>
                <w:rFonts w:ascii="Century Gothic" w:eastAsia="Century Gothic" w:hAnsi="Century Gothic" w:cs="Century Gothic"/>
              </w:rPr>
            </w:pPr>
            <w:r>
              <w:rPr>
                <w:rFonts w:ascii="Century Gothic" w:eastAsia="Century Gothic" w:hAnsi="Century Gothic" w:cs="Century Gothic"/>
              </w:rPr>
              <w:t>Look at the timeline attached below. Can you sort the events into the correct order?</w:t>
            </w:r>
          </w:p>
          <w:p w14:paraId="6719C919" w14:textId="77777777" w:rsidR="00C83088" w:rsidRDefault="00D260DD" w:rsidP="00D260DD">
            <w:pPr>
              <w:pStyle w:val="ListParagraph"/>
              <w:numPr>
                <w:ilvl w:val="0"/>
                <w:numId w:val="17"/>
              </w:numPr>
              <w:rPr>
                <w:rFonts w:ascii="Century Gothic" w:eastAsia="Century Gothic" w:hAnsi="Century Gothic" w:cs="Century Gothic"/>
              </w:rPr>
            </w:pPr>
            <w:r>
              <w:rPr>
                <w:rFonts w:ascii="Century Gothic" w:eastAsia="Century Gothic" w:hAnsi="Century Gothic" w:cs="Century Gothic"/>
              </w:rPr>
              <w:t xml:space="preserve">Watch this clip </w:t>
            </w:r>
            <w:r w:rsidR="001232B7">
              <w:rPr>
                <w:rFonts w:ascii="Century Gothic" w:eastAsia="Century Gothic" w:hAnsi="Century Gothic" w:cs="Century Gothic"/>
              </w:rPr>
              <w:t xml:space="preserve">and read the information provided below </w:t>
            </w:r>
            <w:r>
              <w:rPr>
                <w:rFonts w:ascii="Century Gothic" w:eastAsia="Century Gothic" w:hAnsi="Century Gothic" w:cs="Century Gothic"/>
              </w:rPr>
              <w:t>to</w:t>
            </w:r>
            <w:r w:rsidR="001232B7">
              <w:rPr>
                <w:rFonts w:ascii="Century Gothic" w:eastAsia="Century Gothic" w:hAnsi="Century Gothic" w:cs="Century Gothic"/>
              </w:rPr>
              <w:t xml:space="preserve"> find out </w:t>
            </w:r>
            <w:r>
              <w:rPr>
                <w:rFonts w:ascii="Century Gothic" w:eastAsia="Century Gothic" w:hAnsi="Century Gothic" w:cs="Century Gothic"/>
              </w:rPr>
              <w:t xml:space="preserve">what </w:t>
            </w:r>
            <w:r w:rsidR="00C83088" w:rsidRPr="00D260DD">
              <w:rPr>
                <w:rFonts w:ascii="Century Gothic" w:eastAsia="Century Gothic" w:hAnsi="Century Gothic" w:cs="Century Gothic"/>
              </w:rPr>
              <w:t>life</w:t>
            </w:r>
            <w:r>
              <w:rPr>
                <w:rFonts w:ascii="Century Gothic" w:eastAsia="Century Gothic" w:hAnsi="Century Gothic" w:cs="Century Gothic"/>
              </w:rPr>
              <w:t xml:space="preserve"> was like</w:t>
            </w:r>
            <w:r w:rsidR="00C83088" w:rsidRPr="00D260DD">
              <w:rPr>
                <w:rFonts w:ascii="Century Gothic" w:eastAsia="Century Gothic" w:hAnsi="Century Gothic" w:cs="Century Gothic"/>
              </w:rPr>
              <w:t xml:space="preserve"> in Ancient Egypt</w:t>
            </w:r>
            <w:r>
              <w:rPr>
                <w:rFonts w:ascii="Century Gothic" w:eastAsia="Century Gothic" w:hAnsi="Century Gothic" w:cs="Century Gothic"/>
              </w:rPr>
              <w:t>.</w:t>
            </w:r>
          </w:p>
          <w:p w14:paraId="6344A1F7" w14:textId="77777777" w:rsidR="00D260DD" w:rsidRDefault="00E10DF1" w:rsidP="00D260DD">
            <w:pPr>
              <w:ind w:left="360"/>
              <w:rPr>
                <w:rFonts w:ascii="Century Gothic" w:eastAsia="Century Gothic" w:hAnsi="Century Gothic" w:cs="Century Gothic"/>
                <w:b/>
                <w:i/>
              </w:rPr>
            </w:pPr>
            <w:hyperlink r:id="rId17" w:history="1">
              <w:r w:rsidR="00D260DD" w:rsidRPr="008C5B82">
                <w:rPr>
                  <w:rStyle w:val="Hyperlink"/>
                  <w:rFonts w:ascii="Century Gothic" w:eastAsia="Century Gothic" w:hAnsi="Century Gothic" w:cs="Century Gothic"/>
                  <w:b/>
                  <w:i/>
                </w:rPr>
                <w:t>https://www.bbc.co.uk/bitesize/topics/zg87xnb/articles/zr4s8xs/</w:t>
              </w:r>
            </w:hyperlink>
          </w:p>
          <w:p w14:paraId="5B06716C" w14:textId="77777777" w:rsidR="00AE62FF" w:rsidRPr="00D260DD" w:rsidRDefault="00C83088" w:rsidP="00813655">
            <w:pPr>
              <w:pStyle w:val="ListParagraph"/>
              <w:numPr>
                <w:ilvl w:val="0"/>
                <w:numId w:val="17"/>
              </w:numPr>
              <w:rPr>
                <w:rFonts w:ascii="Century Gothic" w:eastAsia="Century Gothic" w:hAnsi="Century Gothic" w:cs="Century Gothic"/>
                <w:b/>
                <w:i/>
              </w:rPr>
            </w:pPr>
            <w:r w:rsidRPr="00D260DD">
              <w:rPr>
                <w:rFonts w:ascii="Century Gothic" w:eastAsia="Century Gothic" w:hAnsi="Century Gothic" w:cs="Century Gothic"/>
              </w:rPr>
              <w:t>Imagine you were a child in that time make a fact file about your home and what you ate for different meals.</w:t>
            </w:r>
          </w:p>
          <w:p w14:paraId="213A1D45" w14:textId="77777777" w:rsidR="00D260DD" w:rsidRDefault="00D260DD" w:rsidP="00C83088">
            <w:pPr>
              <w:rPr>
                <w:rFonts w:ascii="Century Gothic" w:eastAsia="Century Gothic" w:hAnsi="Century Gothic" w:cs="Century Gothic"/>
                <w:b/>
                <w:u w:val="single"/>
              </w:rPr>
            </w:pPr>
          </w:p>
          <w:p w14:paraId="4D819C29" w14:textId="77777777" w:rsidR="00AE62FF" w:rsidRPr="00FE29C3" w:rsidRDefault="00AE62FF" w:rsidP="00FE29C3">
            <w:pPr>
              <w:pStyle w:val="ListParagraph"/>
              <w:numPr>
                <w:ilvl w:val="0"/>
                <w:numId w:val="11"/>
              </w:numPr>
              <w:rPr>
                <w:rFonts w:ascii="Century Gothic" w:eastAsia="Century Gothic" w:hAnsi="Century Gothic" w:cs="Century Gothic"/>
                <w:b/>
              </w:rPr>
            </w:pPr>
            <w:r w:rsidRPr="00FE29C3">
              <w:rPr>
                <w:rFonts w:ascii="Century Gothic" w:eastAsia="Century Gothic" w:hAnsi="Century Gothic" w:cs="Century Gothic"/>
                <w:b/>
                <w:sz w:val="28"/>
                <w:u w:val="single"/>
              </w:rPr>
              <w:t>Science</w:t>
            </w:r>
          </w:p>
          <w:p w14:paraId="00509E4D" w14:textId="77777777" w:rsidR="00FE29C3" w:rsidRPr="00DC3F6E" w:rsidRDefault="00DC3F6E" w:rsidP="00FE29C3">
            <w:pPr>
              <w:pStyle w:val="ListParagraph"/>
              <w:ind w:left="360"/>
              <w:rPr>
                <w:rFonts w:ascii="Century Gothic" w:eastAsia="Century Gothic" w:hAnsi="Century Gothic" w:cs="Century Gothic"/>
                <w:sz w:val="18"/>
              </w:rPr>
            </w:pPr>
            <w:r w:rsidRPr="00DC3F6E">
              <w:rPr>
                <w:rFonts w:ascii="Century Gothic" w:eastAsia="Century Gothic" w:hAnsi="Century Gothic" w:cs="Century Gothic"/>
              </w:rPr>
              <w:t xml:space="preserve">Complete </w:t>
            </w:r>
            <w:r>
              <w:rPr>
                <w:rFonts w:ascii="Century Gothic" w:eastAsia="Century Gothic" w:hAnsi="Century Gothic" w:cs="Century Gothic"/>
              </w:rPr>
              <w:t xml:space="preserve">this lesson about the conditions a plant needs. </w:t>
            </w:r>
          </w:p>
          <w:p w14:paraId="2FD59570" w14:textId="2F179347" w:rsidR="00FE29C3" w:rsidRDefault="00E10DF1" w:rsidP="00FE29C3">
            <w:pPr>
              <w:pStyle w:val="ListParagraph"/>
              <w:ind w:left="360"/>
              <w:rPr>
                <w:rStyle w:val="Hyperlink"/>
                <w:rFonts w:ascii="Century Gothic" w:hAnsi="Century Gothic"/>
              </w:rPr>
            </w:pPr>
            <w:hyperlink r:id="rId18" w:history="1">
              <w:r w:rsidR="00FE29C3" w:rsidRPr="009D2AE8">
                <w:rPr>
                  <w:rStyle w:val="Hyperlink"/>
                  <w:rFonts w:ascii="Century Gothic" w:hAnsi="Century Gothic"/>
                </w:rPr>
                <w:t>https://classroom.thenational.academy/lessons/plants-what-conditions-could-we-change-to-investigate-the-growth-of-a-pl</w:t>
              </w:r>
            </w:hyperlink>
          </w:p>
          <w:p w14:paraId="3679E8C1" w14:textId="77777777" w:rsidR="007E141F" w:rsidRPr="009D2AE8" w:rsidRDefault="007E141F" w:rsidP="00FE29C3">
            <w:pPr>
              <w:pStyle w:val="ListParagraph"/>
              <w:ind w:left="360"/>
              <w:rPr>
                <w:rFonts w:ascii="Century Gothic" w:eastAsia="Century Gothic" w:hAnsi="Century Gothic" w:cs="Century Gothic"/>
                <w:b/>
              </w:rPr>
            </w:pPr>
          </w:p>
          <w:p w14:paraId="09536A0F" w14:textId="77777777" w:rsidR="00AE62FF" w:rsidRDefault="007E141F" w:rsidP="007E141F">
            <w:pPr>
              <w:pStyle w:val="ListParagraph"/>
              <w:numPr>
                <w:ilvl w:val="0"/>
                <w:numId w:val="11"/>
              </w:numPr>
              <w:rPr>
                <w:rFonts w:ascii="Century Gothic" w:eastAsia="Century Gothic" w:hAnsi="Century Gothic" w:cs="Century Gothic"/>
                <w:b/>
                <w:sz w:val="28"/>
                <w:szCs w:val="28"/>
                <w:u w:val="single"/>
              </w:rPr>
            </w:pPr>
            <w:r w:rsidRPr="007E141F">
              <w:rPr>
                <w:rFonts w:ascii="Century Gothic" w:eastAsia="Century Gothic" w:hAnsi="Century Gothic" w:cs="Century Gothic"/>
                <w:b/>
                <w:sz w:val="28"/>
                <w:szCs w:val="28"/>
                <w:u w:val="single"/>
              </w:rPr>
              <w:t>Music</w:t>
            </w:r>
          </w:p>
          <w:p w14:paraId="62DFF69E" w14:textId="5DB24E3C" w:rsidR="007E141F" w:rsidRDefault="007E141F" w:rsidP="007E141F">
            <w:pPr>
              <w:pStyle w:val="NormalWeb"/>
              <w:spacing w:before="0" w:beforeAutospacing="0" w:after="0" w:afterAutospacing="0"/>
              <w:rPr>
                <w:rFonts w:ascii="Century Gothic" w:hAnsi="Century Gothic"/>
                <w:color w:val="000000"/>
                <w:sz w:val="22"/>
                <w:szCs w:val="22"/>
              </w:rPr>
            </w:pPr>
            <w:r>
              <w:rPr>
                <w:rFonts w:ascii="&amp;quot" w:hAnsi="&amp;quot"/>
                <w:color w:val="000000"/>
                <w:sz w:val="22"/>
                <w:szCs w:val="22"/>
              </w:rPr>
              <w:t xml:space="preserve">     </w:t>
            </w:r>
            <w:r w:rsidRPr="007E141F">
              <w:rPr>
                <w:rFonts w:ascii="Century Gothic" w:hAnsi="Century Gothic"/>
                <w:color w:val="000000"/>
                <w:sz w:val="22"/>
                <w:szCs w:val="22"/>
              </w:rPr>
              <w:t xml:space="preserve">  </w:t>
            </w:r>
            <w:r w:rsidRPr="007E141F">
              <w:rPr>
                <w:rFonts w:ascii="Century Gothic" w:hAnsi="Century Gothic"/>
                <w:color w:val="000000"/>
                <w:sz w:val="22"/>
                <w:szCs w:val="22"/>
              </w:rPr>
              <w:t xml:space="preserve">Login to ‘YUMU’ and </w:t>
            </w:r>
            <w:r>
              <w:rPr>
                <w:rFonts w:ascii="Century Gothic" w:hAnsi="Century Gothic"/>
                <w:color w:val="000000"/>
                <w:sz w:val="22"/>
                <w:szCs w:val="22"/>
              </w:rPr>
              <w:t>continue</w:t>
            </w:r>
            <w:r w:rsidRPr="007E141F">
              <w:rPr>
                <w:rFonts w:ascii="Century Gothic" w:hAnsi="Century Gothic"/>
                <w:color w:val="000000"/>
                <w:sz w:val="22"/>
                <w:szCs w:val="22"/>
              </w:rPr>
              <w:t xml:space="preserve"> the assignment ‘Reflect, Rewind and Replay – Step </w:t>
            </w:r>
            <w:r>
              <w:rPr>
                <w:rFonts w:ascii="Century Gothic" w:hAnsi="Century Gothic"/>
                <w:color w:val="000000"/>
                <w:sz w:val="22"/>
                <w:szCs w:val="22"/>
              </w:rPr>
              <w:t>2</w:t>
            </w:r>
            <w:r w:rsidRPr="007E141F">
              <w:rPr>
                <w:rFonts w:ascii="Century Gothic" w:hAnsi="Century Gothic"/>
                <w:color w:val="000000"/>
                <w:sz w:val="22"/>
                <w:szCs w:val="22"/>
              </w:rPr>
              <w:t>’</w:t>
            </w:r>
          </w:p>
          <w:p w14:paraId="1C703AC0" w14:textId="77777777" w:rsidR="007E141F" w:rsidRPr="007E141F" w:rsidRDefault="007E141F" w:rsidP="007E141F">
            <w:pPr>
              <w:pStyle w:val="NormalWeb"/>
              <w:spacing w:before="0" w:beforeAutospacing="0" w:after="0" w:afterAutospacing="0"/>
              <w:rPr>
                <w:rFonts w:ascii="Century Gothic" w:hAnsi="Century Gothic"/>
                <w:color w:val="000000"/>
              </w:rPr>
            </w:pPr>
          </w:p>
          <w:p w14:paraId="2FD2BCA3" w14:textId="7DE30568" w:rsidR="007E141F" w:rsidRPr="007E141F" w:rsidRDefault="007E141F" w:rsidP="007E141F">
            <w:pPr>
              <w:pStyle w:val="ListParagraph"/>
              <w:ind w:left="360"/>
              <w:rPr>
                <w:rFonts w:ascii="Century Gothic" w:eastAsia="Century Gothic" w:hAnsi="Century Gothic" w:cs="Century Gothic"/>
                <w:bCs/>
              </w:rPr>
            </w:pPr>
          </w:p>
        </w:tc>
      </w:tr>
      <w:tr w:rsidR="00830DA8" w14:paraId="6FB41D96" w14:textId="77777777">
        <w:trPr>
          <w:trHeight w:val="262"/>
        </w:trPr>
        <w:tc>
          <w:tcPr>
            <w:tcW w:w="10456" w:type="dxa"/>
            <w:shd w:val="clear" w:color="auto" w:fill="D9D9D9"/>
          </w:tcPr>
          <w:p w14:paraId="623D9619" w14:textId="77777777" w:rsidR="00830DA8" w:rsidRDefault="002A5371">
            <w:pPr>
              <w:jc w:val="center"/>
              <w:rPr>
                <w:rFonts w:ascii="Century Gothic" w:eastAsia="Century Gothic" w:hAnsi="Century Gothic" w:cs="Century Gothic"/>
                <w:b/>
              </w:rPr>
            </w:pPr>
            <w:r>
              <w:rPr>
                <w:rFonts w:ascii="Century Gothic" w:eastAsia="Century Gothic" w:hAnsi="Century Gothic" w:cs="Century Gothic"/>
                <w:b/>
              </w:rPr>
              <w:t>Let’s get physical!</w:t>
            </w:r>
          </w:p>
        </w:tc>
      </w:tr>
      <w:tr w:rsidR="00830DA8" w14:paraId="7A4A1144" w14:textId="77777777">
        <w:trPr>
          <w:trHeight w:val="262"/>
        </w:trPr>
        <w:tc>
          <w:tcPr>
            <w:tcW w:w="10456" w:type="dxa"/>
            <w:shd w:val="clear" w:color="auto" w:fill="FFFFFF"/>
          </w:tcPr>
          <w:p w14:paraId="6BE001E5" w14:textId="77777777" w:rsidR="00830DA8" w:rsidRDefault="00830DA8" w:rsidP="00AE62FF">
            <w:pPr>
              <w:rPr>
                <w:rFonts w:ascii="Century Gothic" w:eastAsia="Century Gothic" w:hAnsi="Century Gothic" w:cs="Century Gothic"/>
                <w:b/>
              </w:rPr>
            </w:pPr>
          </w:p>
          <w:p w14:paraId="0BB59885" w14:textId="77777777" w:rsidR="00830DA8" w:rsidRPr="009D2AE8" w:rsidRDefault="009D2AE8" w:rsidP="001E345B">
            <w:pPr>
              <w:rPr>
                <w:rFonts w:ascii="Century Gothic" w:eastAsia="Century Gothic" w:hAnsi="Century Gothic" w:cs="Century Gothic"/>
                <w:b/>
                <w:sz w:val="28"/>
              </w:rPr>
            </w:pPr>
            <w:r w:rsidRPr="009D2AE8">
              <w:rPr>
                <w:rFonts w:ascii="Century Gothic" w:eastAsia="Century Gothic" w:hAnsi="Century Gothic" w:cs="Century Gothic"/>
                <w:b/>
                <w:sz w:val="28"/>
              </w:rPr>
              <w:t>Follow these links to find lots of different activities and challenges.</w:t>
            </w:r>
          </w:p>
          <w:p w14:paraId="50A8D033" w14:textId="77777777" w:rsidR="009D2AE8" w:rsidRPr="009D2AE8" w:rsidRDefault="00E10DF1" w:rsidP="001E345B">
            <w:pPr>
              <w:rPr>
                <w:rFonts w:ascii="Century Gothic" w:eastAsia="Century Gothic" w:hAnsi="Century Gothic" w:cs="Century Gothic"/>
              </w:rPr>
            </w:pPr>
            <w:hyperlink r:id="rId19" w:history="1">
              <w:r w:rsidR="009D2AE8" w:rsidRPr="008C5B82">
                <w:rPr>
                  <w:rStyle w:val="Hyperlink"/>
                  <w:rFonts w:ascii="Century Gothic" w:eastAsia="Century Gothic" w:hAnsi="Century Gothic" w:cs="Century Gothic"/>
                  <w:b/>
                </w:rPr>
                <w:t>https://primarypeplanning.com/home-pe-ks2-activities/</w:t>
              </w:r>
            </w:hyperlink>
          </w:p>
          <w:p w14:paraId="774822F8" w14:textId="77777777" w:rsidR="001E345B" w:rsidRDefault="001E345B">
            <w:pPr>
              <w:jc w:val="center"/>
              <w:rPr>
                <w:rFonts w:ascii="Century Gothic" w:eastAsia="Century Gothic" w:hAnsi="Century Gothic" w:cs="Century Gothic"/>
                <w:b/>
              </w:rPr>
            </w:pPr>
          </w:p>
          <w:p w14:paraId="25727A42" w14:textId="77777777" w:rsidR="00D02F21" w:rsidRDefault="00E10DF1" w:rsidP="00076A29">
            <w:pPr>
              <w:rPr>
                <w:rFonts w:ascii="Century Gothic" w:eastAsia="Century Gothic" w:hAnsi="Century Gothic" w:cs="Century Gothic"/>
                <w:b/>
              </w:rPr>
            </w:pPr>
            <w:hyperlink r:id="rId20" w:anchor="h_66039831311586267782474" w:history="1">
              <w:r w:rsidR="00076A29" w:rsidRPr="008C5B82">
                <w:rPr>
                  <w:rStyle w:val="Hyperlink"/>
                  <w:rFonts w:ascii="Century Gothic" w:eastAsia="Century Gothic" w:hAnsi="Century Gothic" w:cs="Century Gothic"/>
                  <w:b/>
                </w:rPr>
                <w:t>https://www.chancetoshine.org/staying-active-during-the-covid-19-outbreak#h_66039831311586267782474</w:t>
              </w:r>
            </w:hyperlink>
          </w:p>
          <w:p w14:paraId="33C8FAB0" w14:textId="77777777" w:rsidR="009D2AE8" w:rsidRDefault="009D2AE8" w:rsidP="00076A29">
            <w:pPr>
              <w:rPr>
                <w:rFonts w:ascii="Century Gothic" w:eastAsia="Century Gothic" w:hAnsi="Century Gothic" w:cs="Century Gothic"/>
                <w:b/>
              </w:rPr>
            </w:pPr>
          </w:p>
          <w:p w14:paraId="4045FB11" w14:textId="77777777" w:rsidR="009D2AE8" w:rsidRDefault="009D2AE8" w:rsidP="00076A29">
            <w:pPr>
              <w:rPr>
                <w:rFonts w:ascii="Century Gothic" w:eastAsia="Century Gothic" w:hAnsi="Century Gothic" w:cs="Century Gothic"/>
                <w:b/>
              </w:rPr>
            </w:pPr>
            <w:r>
              <w:rPr>
                <w:rFonts w:ascii="Century Gothic" w:eastAsia="Century Gothic" w:hAnsi="Century Gothic" w:cs="Century Gothic"/>
                <w:b/>
              </w:rPr>
              <w:t xml:space="preserve">Also keep up practising your cricket skills that you have learnt over the previous weeks! </w:t>
            </w:r>
          </w:p>
          <w:p w14:paraId="57BD9FCE" w14:textId="77777777" w:rsidR="009D2AE8" w:rsidRDefault="009D2AE8" w:rsidP="009D2AE8">
            <w:pPr>
              <w:jc w:val="center"/>
              <w:rPr>
                <w:rFonts w:ascii="Century Gothic" w:eastAsia="Century Gothic" w:hAnsi="Century Gothic" w:cs="Century Gothic"/>
                <w:b/>
              </w:rPr>
            </w:pPr>
            <w:r>
              <w:rPr>
                <w:noProof/>
              </w:rPr>
              <w:drawing>
                <wp:inline distT="0" distB="0" distL="0" distR="0" wp14:anchorId="66AB7943" wp14:editId="5B57EF35">
                  <wp:extent cx="5666612" cy="2755557"/>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231" t="9968" r="15703" b="29434"/>
                          <a:stretch/>
                        </pic:blipFill>
                        <pic:spPr bwMode="auto">
                          <a:xfrm>
                            <a:off x="0" y="0"/>
                            <a:ext cx="5676198" cy="2760218"/>
                          </a:xfrm>
                          <a:prstGeom prst="rect">
                            <a:avLst/>
                          </a:prstGeom>
                          <a:ln>
                            <a:noFill/>
                          </a:ln>
                          <a:extLst>
                            <a:ext uri="{53640926-AAD7-44D8-BBD7-CCE9431645EC}">
                              <a14:shadowObscured xmlns:a14="http://schemas.microsoft.com/office/drawing/2010/main"/>
                            </a:ext>
                          </a:extLst>
                        </pic:spPr>
                      </pic:pic>
                    </a:graphicData>
                  </a:graphic>
                </wp:inline>
              </w:drawing>
            </w:r>
          </w:p>
          <w:p w14:paraId="7C710D13" w14:textId="77777777" w:rsidR="00076A29" w:rsidRDefault="00076A29">
            <w:pPr>
              <w:jc w:val="center"/>
              <w:rPr>
                <w:rFonts w:ascii="Century Gothic" w:eastAsia="Century Gothic" w:hAnsi="Century Gothic" w:cs="Century Gothic"/>
                <w:b/>
              </w:rPr>
            </w:pPr>
          </w:p>
          <w:p w14:paraId="2A5BF100" w14:textId="77777777" w:rsidR="008E5566" w:rsidRDefault="008E5566">
            <w:pPr>
              <w:jc w:val="center"/>
              <w:rPr>
                <w:rFonts w:ascii="Century Gothic" w:eastAsia="Century Gothic" w:hAnsi="Century Gothic" w:cs="Century Gothic"/>
                <w:b/>
              </w:rPr>
            </w:pPr>
          </w:p>
          <w:p w14:paraId="4698D565" w14:textId="77777777" w:rsidR="008E5566" w:rsidRDefault="008E5566">
            <w:pPr>
              <w:jc w:val="center"/>
              <w:rPr>
                <w:rFonts w:ascii="Century Gothic" w:eastAsia="Century Gothic" w:hAnsi="Century Gothic" w:cs="Century Gothic"/>
                <w:b/>
              </w:rPr>
            </w:pPr>
          </w:p>
          <w:p w14:paraId="20A87981" w14:textId="495ED823" w:rsidR="008E5566" w:rsidRDefault="008E5566" w:rsidP="008E5566">
            <w:pPr>
              <w:tabs>
                <w:tab w:val="left" w:pos="3470"/>
              </w:tabs>
              <w:rPr>
                <w:rFonts w:ascii="Century Gothic" w:eastAsia="Century Gothic" w:hAnsi="Century Gothic" w:cs="Century Gothic"/>
                <w:b/>
              </w:rPr>
            </w:pPr>
          </w:p>
        </w:tc>
      </w:tr>
      <w:tr w:rsidR="00830DA8" w14:paraId="4608B819" w14:textId="77777777">
        <w:trPr>
          <w:trHeight w:val="262"/>
        </w:trPr>
        <w:tc>
          <w:tcPr>
            <w:tcW w:w="10456" w:type="dxa"/>
            <w:shd w:val="clear" w:color="auto" w:fill="D9D9D9"/>
          </w:tcPr>
          <w:p w14:paraId="068561E1" w14:textId="77777777" w:rsidR="00830DA8" w:rsidRDefault="00E10DF1">
            <w:pPr>
              <w:jc w:val="center"/>
              <w:rPr>
                <w:rFonts w:ascii="Century Gothic" w:eastAsia="Century Gothic" w:hAnsi="Century Gothic" w:cs="Century Gothic"/>
                <w:b/>
              </w:rPr>
            </w:pPr>
            <w:sdt>
              <w:sdtPr>
                <w:tag w:val="goog_rdk_3"/>
                <w:id w:val="2085177264"/>
                <w:showingPlcHdr/>
              </w:sdtPr>
              <w:sdtEndPr/>
              <w:sdtContent>
                <w:r w:rsidR="0062660F">
                  <w:t xml:space="preserve">     </w:t>
                </w:r>
              </w:sdtContent>
            </w:sdt>
            <w:r w:rsidR="002A5371">
              <w:rPr>
                <w:rFonts w:ascii="Century Gothic" w:eastAsia="Century Gothic" w:hAnsi="Century Gothic" w:cs="Century Gothic"/>
                <w:b/>
              </w:rPr>
              <w:t>Pray together</w:t>
            </w:r>
          </w:p>
        </w:tc>
      </w:tr>
      <w:tr w:rsidR="00830DA8" w14:paraId="1D29EBE1" w14:textId="77777777">
        <w:trPr>
          <w:trHeight w:val="1980"/>
        </w:trPr>
        <w:tc>
          <w:tcPr>
            <w:tcW w:w="10456" w:type="dxa"/>
          </w:tcPr>
          <w:p w14:paraId="46934D72" w14:textId="740FAE9C" w:rsidR="000C067A" w:rsidRDefault="000C067A" w:rsidP="00A45A9C">
            <w:pPr>
              <w:rPr>
                <w:noProof/>
              </w:rPr>
            </w:pPr>
            <w:r>
              <w:rPr>
                <w:noProof/>
              </w:rPr>
              <mc:AlternateContent>
                <mc:Choice Requires="wps">
                  <w:drawing>
                    <wp:anchor distT="0" distB="0" distL="114300" distR="114300" simplePos="0" relativeHeight="251704320" behindDoc="0" locked="0" layoutInCell="1" allowOverlap="1" wp14:anchorId="18AA7FE0" wp14:editId="680C967D">
                      <wp:simplePos x="0" y="0"/>
                      <wp:positionH relativeFrom="column">
                        <wp:posOffset>3655695</wp:posOffset>
                      </wp:positionH>
                      <wp:positionV relativeFrom="paragraph">
                        <wp:posOffset>127000</wp:posOffset>
                      </wp:positionV>
                      <wp:extent cx="2736850" cy="4146550"/>
                      <wp:effectExtent l="0" t="0" r="25400" b="25400"/>
                      <wp:wrapNone/>
                      <wp:docPr id="43" name="Text Box 43"/>
                      <wp:cNvGraphicFramePr/>
                      <a:graphic xmlns:a="http://schemas.openxmlformats.org/drawingml/2006/main">
                        <a:graphicData uri="http://schemas.microsoft.com/office/word/2010/wordprocessingShape">
                          <wps:wsp>
                            <wps:cNvSpPr txBox="1"/>
                            <wps:spPr>
                              <a:xfrm>
                                <a:off x="0" y="0"/>
                                <a:ext cx="2736850" cy="4146550"/>
                              </a:xfrm>
                              <a:prstGeom prst="rect">
                                <a:avLst/>
                              </a:prstGeom>
                              <a:solidFill>
                                <a:schemeClr val="accent4">
                                  <a:lumMod val="60000"/>
                                  <a:lumOff val="40000"/>
                                </a:schemeClr>
                              </a:solidFill>
                              <a:ln w="6350">
                                <a:solidFill>
                                  <a:prstClr val="black"/>
                                </a:solidFill>
                              </a:ln>
                            </wps:spPr>
                            <wps:txbx>
                              <w:txbxContent>
                                <w:p w14:paraId="3F3A7D72"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 xml:space="preserve">Jesus, </w:t>
                                  </w:r>
                                  <w:proofErr w:type="gramStart"/>
                                  <w:r w:rsidRPr="000C067A">
                                    <w:rPr>
                                      <w:rFonts w:ascii="Arial" w:hAnsi="Arial" w:cs="Arial"/>
                                      <w:b/>
                                      <w:bCs/>
                                      <w:color w:val="000000"/>
                                    </w:rPr>
                                    <w:t>friend</w:t>
                                  </w:r>
                                  <w:proofErr w:type="gramEnd"/>
                                  <w:r w:rsidRPr="000C067A">
                                    <w:rPr>
                                      <w:rFonts w:ascii="Arial" w:hAnsi="Arial" w:cs="Arial"/>
                                      <w:b/>
                                      <w:bCs/>
                                      <w:color w:val="000000"/>
                                    </w:rPr>
                                    <w:t xml:space="preserve"> and brother,</w:t>
                                  </w:r>
                                </w:p>
                                <w:p w14:paraId="41EB63DE"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You know how it feels to leave your home and family,</w:t>
                                  </w:r>
                                </w:p>
                                <w:p w14:paraId="7E63133C"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To carry nothing with you, to travel as a stranger.</w:t>
                                  </w:r>
                                </w:p>
                                <w:p w14:paraId="39E5F1F6"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Help all refugees far from home, driven out by war and hunger.</w:t>
                                  </w:r>
                                </w:p>
                                <w:p w14:paraId="45804C4C"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Lead them safely on.</w:t>
                                  </w:r>
                                </w:p>
                                <w:p w14:paraId="65FBE8F5"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They are our sisters and brothers.</w:t>
                                  </w:r>
                                </w:p>
                                <w:p w14:paraId="0C24E7AF"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Inspire us to show our love and a true welcome.</w:t>
                                  </w:r>
                                </w:p>
                                <w:p w14:paraId="7ED8CE88"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Amen.</w:t>
                                  </w:r>
                                </w:p>
                                <w:p w14:paraId="57D76650" w14:textId="77777777" w:rsidR="000C067A" w:rsidRDefault="000C06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AA7FE0" id="_x0000_t202" coordsize="21600,21600" o:spt="202" path="m,l,21600r21600,l21600,xe">
                      <v:stroke joinstyle="miter"/>
                      <v:path gradientshapeok="t" o:connecttype="rect"/>
                    </v:shapetype>
                    <v:shape id="Text Box 43" o:spid="_x0000_s1026" type="#_x0000_t202" style="position:absolute;margin-left:287.85pt;margin-top:10pt;width:215.5pt;height:326.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" fillcolor="#ffd966 [1943]" strokeweight=".5pt">
                      <v:textbox>
                        <w:txbxContent>
                          <w:p w14:paraId="3F3A7D72"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 xml:space="preserve">Jesus, </w:t>
                            </w:r>
                            <w:proofErr w:type="gramStart"/>
                            <w:r w:rsidRPr="000C067A">
                              <w:rPr>
                                <w:rFonts w:ascii="Arial" w:hAnsi="Arial" w:cs="Arial"/>
                                <w:b/>
                                <w:bCs/>
                                <w:color w:val="000000"/>
                              </w:rPr>
                              <w:t>friend</w:t>
                            </w:r>
                            <w:proofErr w:type="gramEnd"/>
                            <w:r w:rsidRPr="000C067A">
                              <w:rPr>
                                <w:rFonts w:ascii="Arial" w:hAnsi="Arial" w:cs="Arial"/>
                                <w:b/>
                                <w:bCs/>
                                <w:color w:val="000000"/>
                              </w:rPr>
                              <w:t xml:space="preserve"> and brother,</w:t>
                            </w:r>
                          </w:p>
                          <w:p w14:paraId="41EB63DE"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You know how it feels to leave your home and family,</w:t>
                            </w:r>
                          </w:p>
                          <w:p w14:paraId="7E63133C"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To carry nothing with you, to travel as a stranger.</w:t>
                            </w:r>
                          </w:p>
                          <w:p w14:paraId="39E5F1F6"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Help all refugees far from home, driven out by war and hunger.</w:t>
                            </w:r>
                          </w:p>
                          <w:p w14:paraId="45804C4C"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Lead them safely on.</w:t>
                            </w:r>
                          </w:p>
                          <w:p w14:paraId="65FBE8F5"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They are our sisters and brothers.</w:t>
                            </w:r>
                          </w:p>
                          <w:p w14:paraId="0C24E7AF"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Inspire us to show our love and a true welcome.</w:t>
                            </w:r>
                          </w:p>
                          <w:p w14:paraId="7ED8CE88" w14:textId="77777777" w:rsidR="000C067A" w:rsidRPr="000C067A" w:rsidRDefault="000C067A" w:rsidP="000C067A">
                            <w:pPr>
                              <w:pStyle w:val="NormalWeb"/>
                              <w:spacing w:before="0" w:beforeAutospacing="0" w:after="150" w:afterAutospacing="0" w:line="384" w:lineRule="auto"/>
                              <w:rPr>
                                <w:rFonts w:ascii="Arial" w:hAnsi="Arial" w:cs="Arial"/>
                                <w:b/>
                                <w:bCs/>
                                <w:color w:val="000000"/>
                              </w:rPr>
                            </w:pPr>
                            <w:r w:rsidRPr="000C067A">
                              <w:rPr>
                                <w:rFonts w:ascii="Arial" w:hAnsi="Arial" w:cs="Arial"/>
                                <w:b/>
                                <w:bCs/>
                                <w:color w:val="000000"/>
                              </w:rPr>
                              <w:t>Amen.</w:t>
                            </w:r>
                          </w:p>
                          <w:p w14:paraId="57D76650" w14:textId="77777777" w:rsidR="000C067A" w:rsidRDefault="000C067A"/>
                        </w:txbxContent>
                      </v:textbox>
                    </v:shape>
                  </w:pict>
                </mc:Fallback>
              </mc:AlternateContent>
            </w:r>
            <w:r>
              <w:rPr>
                <w:noProof/>
              </w:rPr>
              <w:t xml:space="preserve">              </w:t>
            </w:r>
            <w:r>
              <w:rPr>
                <w:noProof/>
              </w:rPr>
              <w:drawing>
                <wp:inline distT="0" distB="0" distL="0" distR="0" wp14:anchorId="0B799573" wp14:editId="52671A71">
                  <wp:extent cx="2234794" cy="2203450"/>
                  <wp:effectExtent l="0" t="0" r="0" b="6350"/>
                  <wp:docPr id="34" name="Picture 3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55485" cy="2223851"/>
                          </a:xfrm>
                          <a:prstGeom prst="rect">
                            <a:avLst/>
                          </a:prstGeom>
                          <a:noFill/>
                          <a:ln>
                            <a:noFill/>
                          </a:ln>
                        </pic:spPr>
                      </pic:pic>
                    </a:graphicData>
                  </a:graphic>
                </wp:inline>
              </w:drawing>
            </w:r>
            <w:r w:rsidR="00A45A9C">
              <w:rPr>
                <w:noProof/>
              </w:rPr>
              <mc:AlternateContent>
                <mc:Choice Requires="wps">
                  <w:drawing>
                    <wp:anchor distT="0" distB="0" distL="114300" distR="114300" simplePos="0" relativeHeight="251703296" behindDoc="0" locked="0" layoutInCell="1" allowOverlap="1" wp14:anchorId="3A235F15" wp14:editId="483154FB">
                      <wp:simplePos x="0" y="0"/>
                      <wp:positionH relativeFrom="column">
                        <wp:posOffset>3630295</wp:posOffset>
                      </wp:positionH>
                      <wp:positionV relativeFrom="paragraph">
                        <wp:posOffset>57150</wp:posOffset>
                      </wp:positionV>
                      <wp:extent cx="2533650" cy="231140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533650" cy="2311400"/>
                              </a:xfrm>
                              <a:prstGeom prst="rect">
                                <a:avLst/>
                              </a:prstGeom>
                              <a:solidFill>
                                <a:schemeClr val="lt1"/>
                              </a:solidFill>
                              <a:ln w="6350">
                                <a:noFill/>
                              </a:ln>
                            </wps:spPr>
                            <wps:txbx>
                              <w:txbxContent>
                                <w:p w14:paraId="7253CDA8" w14:textId="641E577C" w:rsidR="00A45A9C" w:rsidRDefault="00A45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35F15" id="Text Box 32" o:spid="_x0000_s1027" type="#_x0000_t202" style="position:absolute;margin-left:285.85pt;margin-top:4.5pt;width:199.5pt;height:18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" fillcolor="white [3201]" stroked="f" strokeweight=".5pt">
                      <v:textbox>
                        <w:txbxContent>
                          <w:p w14:paraId="7253CDA8" w14:textId="641E577C" w:rsidR="00A45A9C" w:rsidRDefault="00A45A9C"/>
                        </w:txbxContent>
                      </v:textbox>
                    </v:shape>
                  </w:pict>
                </mc:Fallback>
              </mc:AlternateContent>
            </w:r>
          </w:p>
          <w:p w14:paraId="01B1C5A5" w14:textId="77777777" w:rsidR="000C067A" w:rsidRDefault="000C067A" w:rsidP="00A45A9C">
            <w:pPr>
              <w:rPr>
                <w:noProof/>
              </w:rPr>
            </w:pPr>
          </w:p>
          <w:p w14:paraId="739B80EC" w14:textId="1C0EDFF0" w:rsidR="00A45A9C" w:rsidRDefault="00A45A9C" w:rsidP="00A45A9C">
            <w:pPr>
              <w:rPr>
                <w:noProof/>
              </w:rPr>
            </w:pPr>
            <w:r>
              <w:rPr>
                <w:noProof/>
              </w:rPr>
              <w:drawing>
                <wp:inline distT="0" distB="0" distL="0" distR="0" wp14:anchorId="23C04992" wp14:editId="321DF92F">
                  <wp:extent cx="3399314" cy="1778000"/>
                  <wp:effectExtent l="0" t="0" r="0" b="0"/>
                  <wp:docPr id="10" name="Picture 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44674" cy="1801725"/>
                          </a:xfrm>
                          <a:prstGeom prst="rect">
                            <a:avLst/>
                          </a:prstGeom>
                          <a:noFill/>
                          <a:ln>
                            <a:noFill/>
                          </a:ln>
                        </pic:spPr>
                      </pic:pic>
                    </a:graphicData>
                  </a:graphic>
                </wp:inline>
              </w:drawing>
            </w:r>
          </w:p>
          <w:p w14:paraId="73C4FFA4" w14:textId="2A233021" w:rsidR="007E141F" w:rsidRDefault="00A45A9C" w:rsidP="000C067A">
            <w:pPr>
              <w:rPr>
                <w:rFonts w:ascii="Century Gothic" w:eastAsia="Century Gothic" w:hAnsi="Century Gothic" w:cs="Century Gothic"/>
                <w:b/>
                <w:i/>
              </w:rPr>
            </w:pPr>
            <w:r>
              <w:rPr>
                <w:noProof/>
              </w:rPr>
              <w:t xml:space="preserve">                                                                                                                     </w:t>
            </w:r>
          </w:p>
          <w:p w14:paraId="578B7C3C" w14:textId="67903B6D" w:rsidR="007E141F" w:rsidRDefault="007E141F" w:rsidP="007E141F">
            <w:pPr>
              <w:rPr>
                <w:rFonts w:ascii="Century Gothic" w:eastAsia="Century Gothic" w:hAnsi="Century Gothic" w:cs="Century Gothic"/>
                <w:b/>
                <w:i/>
              </w:rPr>
            </w:pPr>
          </w:p>
        </w:tc>
      </w:tr>
      <w:tr w:rsidR="00830DA8" w14:paraId="10A61ED5" w14:textId="77777777">
        <w:trPr>
          <w:trHeight w:val="274"/>
        </w:trPr>
        <w:tc>
          <w:tcPr>
            <w:tcW w:w="10456" w:type="dxa"/>
            <w:shd w:val="clear" w:color="auto" w:fill="D9D9D9"/>
          </w:tcPr>
          <w:p w14:paraId="6C4AE7A9" w14:textId="77777777" w:rsidR="00830DA8" w:rsidRDefault="00E10DF1">
            <w:pPr>
              <w:jc w:val="center"/>
              <w:rPr>
                <w:rFonts w:ascii="Century Gothic" w:eastAsia="Century Gothic" w:hAnsi="Century Gothic" w:cs="Century Gothic"/>
                <w:b/>
              </w:rPr>
            </w:pPr>
            <w:sdt>
              <w:sdtPr>
                <w:tag w:val="goog_rdk_4"/>
                <w:id w:val="221488351"/>
                <w:showingPlcHdr/>
              </w:sdtPr>
              <w:sdtEndPr/>
              <w:sdtContent>
                <w:r w:rsidR="0062660F">
                  <w:t xml:space="preserve">     </w:t>
                </w:r>
              </w:sdtContent>
            </w:sdt>
            <w:r w:rsidR="002A5371">
              <w:rPr>
                <w:rFonts w:ascii="Century Gothic" w:eastAsia="Century Gothic" w:hAnsi="Century Gothic" w:cs="Century Gothic"/>
              </w:rPr>
              <w:t>Additional learning resources parents may wish to engage with</w:t>
            </w:r>
          </w:p>
        </w:tc>
      </w:tr>
      <w:tr w:rsidR="00830DA8" w14:paraId="311D263C" w14:textId="77777777">
        <w:trPr>
          <w:trHeight w:val="826"/>
        </w:trPr>
        <w:tc>
          <w:tcPr>
            <w:tcW w:w="10456" w:type="dxa"/>
          </w:tcPr>
          <w:p w14:paraId="522D325C" w14:textId="77777777" w:rsidR="004C4D8B" w:rsidRDefault="004C4D8B" w:rsidP="004C4D8B">
            <w:pPr>
              <w:rPr>
                <w:rFonts w:ascii="Century Gothic" w:hAnsi="Century Gothic"/>
                <w:color w:val="222222"/>
                <w:spacing w:val="3"/>
              </w:rPr>
            </w:pPr>
            <w:r w:rsidRPr="004C4D8B">
              <w:rPr>
                <w:rFonts w:ascii="Century Gothic" w:hAnsi="Century Gothic"/>
                <w:color w:val="222222"/>
                <w:spacing w:val="3"/>
              </w:rPr>
              <w:t> </w:t>
            </w:r>
          </w:p>
          <w:p w14:paraId="10E61183" w14:textId="3E6C0CA0" w:rsidR="00830DA8" w:rsidRDefault="004C4D8B" w:rsidP="004C4D8B">
            <w:pPr>
              <w:rPr>
                <w:rFonts w:ascii="Century Gothic" w:hAnsi="Century Gothic"/>
                <w:color w:val="222222"/>
                <w:spacing w:val="3"/>
              </w:rPr>
            </w:pPr>
            <w:hyperlink r:id="rId24" w:history="1">
              <w:r w:rsidRPr="004C4D8B">
                <w:rPr>
                  <w:rStyle w:val="Hyperlink"/>
                  <w:rFonts w:ascii="Century Gothic" w:hAnsi="Century Gothic"/>
                  <w:color w:val="515AF2"/>
                  <w:spacing w:val="3"/>
                </w:rPr>
                <w:t>Duolingo</w:t>
              </w:r>
            </w:hyperlink>
            <w:r w:rsidRPr="004C4D8B">
              <w:rPr>
                <w:rFonts w:ascii="Century Gothic" w:hAnsi="Century Gothic"/>
                <w:color w:val="222222"/>
                <w:spacing w:val="3"/>
              </w:rPr>
              <w:t xml:space="preserve"> – A free app for your phone for students to work on their language </w:t>
            </w:r>
            <w:proofErr w:type="gramStart"/>
            <w:r w:rsidRPr="004C4D8B">
              <w:rPr>
                <w:rFonts w:ascii="Century Gothic" w:hAnsi="Century Gothic"/>
                <w:color w:val="222222"/>
                <w:spacing w:val="3"/>
              </w:rPr>
              <w:t>skills, or</w:t>
            </w:r>
            <w:proofErr w:type="gramEnd"/>
            <w:r w:rsidRPr="004C4D8B">
              <w:rPr>
                <w:rFonts w:ascii="Century Gothic" w:hAnsi="Century Gothic"/>
                <w:color w:val="222222"/>
                <w:spacing w:val="3"/>
              </w:rPr>
              <w:t xml:space="preserve"> try a new language.</w:t>
            </w:r>
          </w:p>
          <w:p w14:paraId="148EF73A" w14:textId="4BAF1C40" w:rsidR="004C4D8B" w:rsidRDefault="004C4D8B" w:rsidP="004C4D8B">
            <w:pPr>
              <w:rPr>
                <w:rFonts w:ascii="Century Gothic" w:hAnsi="Century Gothic"/>
                <w:color w:val="222222"/>
                <w:spacing w:val="3"/>
              </w:rPr>
            </w:pPr>
          </w:p>
          <w:p w14:paraId="17DB9539" w14:textId="05803C5F" w:rsidR="004C4D8B" w:rsidRPr="004C4D8B" w:rsidRDefault="004C4D8B" w:rsidP="004C4D8B">
            <w:pPr>
              <w:rPr>
                <w:rFonts w:ascii="Century Gothic" w:hAnsi="Century Gothic"/>
                <w:color w:val="222222"/>
                <w:spacing w:val="3"/>
              </w:rPr>
            </w:pPr>
            <w:r w:rsidRPr="004C4D8B">
              <w:rPr>
                <w:rFonts w:ascii="Century Gothic" w:hAnsi="Century Gothic"/>
                <w:color w:val="222222"/>
                <w:spacing w:val="3"/>
              </w:rPr>
              <w:t>YouTube has </w:t>
            </w:r>
            <w:proofErr w:type="spellStart"/>
            <w:r w:rsidRPr="004C4D8B">
              <w:rPr>
                <w:rFonts w:ascii="Century Gothic" w:hAnsi="Century Gothic"/>
              </w:rPr>
              <w:fldChar w:fldCharType="begin"/>
            </w:r>
            <w:r w:rsidRPr="004C4D8B">
              <w:rPr>
                <w:rFonts w:ascii="Century Gothic" w:hAnsi="Century Gothic"/>
              </w:rPr>
              <w:instrText xml:space="preserve"> HYPERLINK "https://protect-eu.mimecast.com/s/e0_qC0glWFJ1gAns2HsmZ?domain=learnathome.withyoutube.com/" </w:instrText>
            </w:r>
            <w:r w:rsidRPr="004C4D8B">
              <w:rPr>
                <w:rFonts w:ascii="Century Gothic" w:hAnsi="Century Gothic"/>
              </w:rPr>
              <w:fldChar w:fldCharType="separate"/>
            </w:r>
            <w:r w:rsidRPr="004C4D8B">
              <w:rPr>
                <w:rStyle w:val="Hyperlink"/>
                <w:rFonts w:ascii="Century Gothic" w:hAnsi="Century Gothic"/>
                <w:color w:val="515AF2"/>
                <w:spacing w:val="3"/>
              </w:rPr>
              <w:t>Learn@Home</w:t>
            </w:r>
            <w:proofErr w:type="spellEnd"/>
            <w:r w:rsidRPr="004C4D8B">
              <w:rPr>
                <w:rFonts w:ascii="Century Gothic" w:hAnsi="Century Gothic"/>
              </w:rPr>
              <w:fldChar w:fldCharType="end"/>
            </w:r>
            <w:r w:rsidRPr="004C4D8B">
              <w:rPr>
                <w:rFonts w:ascii="Century Gothic" w:hAnsi="Century Gothic"/>
                <w:color w:val="222222"/>
                <w:spacing w:val="3"/>
              </w:rPr>
              <w:t>, a website with learning resources and content for families – from popular learning channels such as</w:t>
            </w:r>
            <w:hyperlink r:id="rId25" w:history="1">
              <w:r w:rsidRPr="004C4D8B">
                <w:rPr>
                  <w:rStyle w:val="Hyperlink"/>
                  <w:rFonts w:ascii="Century Gothic" w:hAnsi="Century Gothic"/>
                  <w:color w:val="515AF2"/>
                  <w:spacing w:val="3"/>
                </w:rPr>
                <w:t xml:space="preserve"> Khan Academy</w:t>
              </w:r>
            </w:hyperlink>
            <w:r w:rsidRPr="004C4D8B">
              <w:rPr>
                <w:rFonts w:ascii="Century Gothic" w:hAnsi="Century Gothic"/>
                <w:color w:val="222222"/>
                <w:spacing w:val="3"/>
              </w:rPr>
              <w:t>,</w:t>
            </w:r>
            <w:hyperlink r:id="rId26" w:history="1">
              <w:r w:rsidRPr="004C4D8B">
                <w:rPr>
                  <w:rStyle w:val="Hyperlink"/>
                  <w:rFonts w:ascii="Century Gothic" w:hAnsi="Century Gothic"/>
                  <w:color w:val="515AF2"/>
                  <w:spacing w:val="3"/>
                </w:rPr>
                <w:t xml:space="preserve"> Sesame Street</w:t>
              </w:r>
            </w:hyperlink>
            <w:r w:rsidRPr="004C4D8B">
              <w:rPr>
                <w:rFonts w:ascii="Century Gothic" w:hAnsi="Century Gothic"/>
                <w:color w:val="222222"/>
                <w:spacing w:val="3"/>
              </w:rPr>
              <w:t xml:space="preserve"> and</w:t>
            </w:r>
            <w:hyperlink r:id="rId27" w:history="1">
              <w:r w:rsidRPr="004C4D8B">
                <w:rPr>
                  <w:rStyle w:val="Hyperlink"/>
                  <w:rFonts w:ascii="Century Gothic" w:hAnsi="Century Gothic"/>
                  <w:color w:val="515AF2"/>
                  <w:spacing w:val="3"/>
                </w:rPr>
                <w:t xml:space="preserve"> code.org</w:t>
              </w:r>
            </w:hyperlink>
            <w:r w:rsidRPr="004C4D8B">
              <w:rPr>
                <w:rFonts w:ascii="Century Gothic" w:hAnsi="Century Gothic"/>
                <w:color w:val="222222"/>
                <w:spacing w:val="3"/>
                <w:shd w:val="clear" w:color="auto" w:fill="FFFFFF"/>
              </w:rPr>
              <w:t> – </w:t>
            </w:r>
            <w:r w:rsidRPr="004C4D8B">
              <w:rPr>
                <w:rFonts w:ascii="Century Gothic" w:hAnsi="Century Gothic"/>
                <w:color w:val="222222"/>
                <w:spacing w:val="3"/>
              </w:rPr>
              <w:t>for help with maths, science, history and arts. You can also visit the</w:t>
            </w:r>
            <w:hyperlink r:id="rId28" w:history="1">
              <w:r w:rsidRPr="004C4D8B">
                <w:rPr>
                  <w:rStyle w:val="Hyperlink"/>
                  <w:rFonts w:ascii="Century Gothic" w:hAnsi="Century Gothic"/>
                  <w:color w:val="515AF2"/>
                  <w:spacing w:val="3"/>
                </w:rPr>
                <w:t xml:space="preserve"> YouTube Learning destination</w:t>
              </w:r>
            </w:hyperlink>
            <w:r w:rsidRPr="004C4D8B">
              <w:rPr>
                <w:rFonts w:ascii="Century Gothic" w:hAnsi="Century Gothic"/>
                <w:color w:val="222222"/>
                <w:spacing w:val="3"/>
              </w:rPr>
              <w:t xml:space="preserve"> for more videos and helpful resources.</w:t>
            </w:r>
          </w:p>
          <w:p w14:paraId="0F5AA656" w14:textId="6B12DC8B" w:rsidR="004C4D8B" w:rsidRDefault="004C4D8B" w:rsidP="004C4D8B">
            <w:pPr>
              <w:rPr>
                <w:rFonts w:ascii="Century Gothic" w:hAnsi="Century Gothic"/>
                <w:color w:val="222222"/>
                <w:spacing w:val="3"/>
              </w:rPr>
            </w:pPr>
          </w:p>
          <w:p w14:paraId="40A9AF7F" w14:textId="6BA5769E" w:rsidR="00140B20" w:rsidRDefault="00140B20" w:rsidP="00140B20">
            <w:pPr>
              <w:rPr>
                <w:rFonts w:ascii="Century Gothic" w:eastAsia="Century Gothic" w:hAnsi="Century Gothic" w:cs="Century Gothic"/>
              </w:rPr>
            </w:pPr>
            <w:hyperlink r:id="rId29" w:history="1">
              <w:r w:rsidRPr="00E35DD7">
                <w:rPr>
                  <w:rStyle w:val="Hyperlink"/>
                  <w:rFonts w:ascii="Century Gothic" w:eastAsia="Century Gothic" w:hAnsi="Century Gothic" w:cs="Century Gothic"/>
                </w:rPr>
                <w:t>https://act.friendsoftheearth.uk/act/sign-get-your-free-planet-friendly-activities</w:t>
              </w:r>
            </w:hyperlink>
          </w:p>
          <w:p w14:paraId="4DA3A892" w14:textId="77777777" w:rsidR="00140B20" w:rsidRDefault="00140B20" w:rsidP="004C4D8B">
            <w:pPr>
              <w:rPr>
                <w:rFonts w:ascii="Century Gothic" w:hAnsi="Century Gothic"/>
                <w:color w:val="222222"/>
                <w:spacing w:val="3"/>
              </w:rPr>
            </w:pPr>
          </w:p>
          <w:p w14:paraId="4FF97C2A" w14:textId="653A79AC" w:rsidR="004C4D8B" w:rsidRPr="004C4D8B" w:rsidRDefault="004C4D8B" w:rsidP="004C4D8B">
            <w:pPr>
              <w:rPr>
                <w:rFonts w:ascii="Century Gothic" w:eastAsia="Century Gothic" w:hAnsi="Century Gothic" w:cs="Century Gothic"/>
              </w:rPr>
            </w:pPr>
          </w:p>
        </w:tc>
      </w:tr>
      <w:tr w:rsidR="00830DA8" w14:paraId="1BC4945C" w14:textId="77777777">
        <w:trPr>
          <w:trHeight w:val="375"/>
        </w:trPr>
        <w:tc>
          <w:tcPr>
            <w:tcW w:w="10456" w:type="dxa"/>
            <w:shd w:val="clear" w:color="auto" w:fill="CCCCCC"/>
          </w:tcPr>
          <w:p w14:paraId="46509082" w14:textId="77777777" w:rsidR="00830DA8" w:rsidRDefault="00E10DF1">
            <w:pPr>
              <w:jc w:val="center"/>
              <w:rPr>
                <w:rFonts w:ascii="Century Gothic" w:eastAsia="Century Gothic" w:hAnsi="Century Gothic" w:cs="Century Gothic"/>
                <w:b/>
              </w:rPr>
            </w:pPr>
            <w:sdt>
              <w:sdtPr>
                <w:tag w:val="goog_rdk_5"/>
                <w:id w:val="-385574522"/>
                <w:showingPlcHdr/>
              </w:sdtPr>
              <w:sdtEndPr/>
              <w:sdtContent>
                <w:r w:rsidR="0062660F">
                  <w:t xml:space="preserve">     </w:t>
                </w:r>
              </w:sdtContent>
            </w:sdt>
            <w:r w:rsidR="002A5371">
              <w:rPr>
                <w:rFonts w:ascii="Century Gothic" w:eastAsia="Century Gothic" w:hAnsi="Century Gothic" w:cs="Century Gothic"/>
                <w:b/>
              </w:rPr>
              <w:t>Teacher Tips</w:t>
            </w:r>
          </w:p>
        </w:tc>
      </w:tr>
      <w:tr w:rsidR="00830DA8" w14:paraId="2EDA5519" w14:textId="77777777">
        <w:trPr>
          <w:trHeight w:val="826"/>
        </w:trPr>
        <w:tc>
          <w:tcPr>
            <w:tcW w:w="10456" w:type="dxa"/>
          </w:tcPr>
          <w:p w14:paraId="3B1DAF60" w14:textId="77777777" w:rsidR="00E10DF1" w:rsidRDefault="00E10DF1" w:rsidP="00E10DF1">
            <w:pPr>
              <w:rPr>
                <w:rFonts w:ascii="Century Gothic" w:eastAsia="Century Gothic" w:hAnsi="Century Gothic" w:cs="Century Gothic"/>
                <w:b/>
                <w:i/>
              </w:rPr>
            </w:pPr>
          </w:p>
          <w:p w14:paraId="1A739D18" w14:textId="6BD0C09C" w:rsidR="00E10DF1" w:rsidRPr="00E10DF1" w:rsidRDefault="00E10DF1" w:rsidP="00E10DF1">
            <w:pPr>
              <w:jc w:val="center"/>
              <w:rPr>
                <w:rFonts w:ascii="Century Gothic" w:eastAsia="Times New Roman" w:hAnsi="Century Gothic" w:cs="Times New Roman"/>
                <w:color w:val="000000"/>
                <w:sz w:val="24"/>
                <w:szCs w:val="24"/>
              </w:rPr>
            </w:pPr>
            <w:r w:rsidRPr="00E10DF1">
              <w:rPr>
                <w:rFonts w:ascii="Century Gothic" w:eastAsia="Times New Roman" w:hAnsi="Century Gothic" w:cs="Times New Roman"/>
                <w:color w:val="000000"/>
              </w:rPr>
              <w:t>We hope you are all okay.  We are missing the children very much and would love to hear how they are getting on.  If you are able to tweet any of their work, we w</w:t>
            </w:r>
            <w:r>
              <w:rPr>
                <w:rFonts w:ascii="Century Gothic" w:eastAsia="Times New Roman" w:hAnsi="Century Gothic" w:cs="Times New Roman"/>
                <w:color w:val="000000"/>
              </w:rPr>
              <w:t>ould love to</w:t>
            </w:r>
            <w:r w:rsidRPr="00E10DF1">
              <w:rPr>
                <w:rFonts w:ascii="Century Gothic" w:eastAsia="Times New Roman" w:hAnsi="Century Gothic" w:cs="Times New Roman"/>
                <w:color w:val="000000"/>
              </w:rPr>
              <w:t xml:space="preserve"> see it!</w:t>
            </w:r>
          </w:p>
          <w:p w14:paraId="605E6886" w14:textId="77777777" w:rsidR="00E10DF1" w:rsidRPr="00E10DF1" w:rsidRDefault="00E10DF1" w:rsidP="00E10DF1">
            <w:pPr>
              <w:jc w:val="center"/>
              <w:rPr>
                <w:rFonts w:ascii="Century Gothic" w:eastAsia="Times New Roman" w:hAnsi="Century Gothic" w:cs="Times New Roman"/>
                <w:sz w:val="24"/>
                <w:szCs w:val="24"/>
              </w:rPr>
            </w:pPr>
            <w:r w:rsidRPr="00E10DF1">
              <w:rPr>
                <w:rFonts w:ascii="Century Gothic" w:eastAsia="Times New Roman" w:hAnsi="Century Gothic" w:cs="Times New Roman"/>
                <w:color w:val="000000"/>
                <w:sz w:val="24"/>
                <w:szCs w:val="24"/>
              </w:rPr>
              <w:br/>
            </w:r>
          </w:p>
          <w:p w14:paraId="20DCCF79" w14:textId="77777777" w:rsidR="00E10DF1" w:rsidRPr="00E10DF1" w:rsidRDefault="00E10DF1" w:rsidP="00E10DF1">
            <w:pPr>
              <w:ind w:left="360"/>
              <w:jc w:val="center"/>
              <w:rPr>
                <w:rFonts w:ascii="Century Gothic" w:eastAsia="Times New Roman" w:hAnsi="Century Gothic" w:cs="Times New Roman"/>
                <w:color w:val="000000"/>
                <w:sz w:val="24"/>
                <w:szCs w:val="24"/>
              </w:rPr>
            </w:pPr>
            <w:r w:rsidRPr="00E10DF1">
              <w:rPr>
                <w:rFonts w:ascii="Century Gothic" w:eastAsia="Times New Roman" w:hAnsi="Century Gothic" w:cs="Times New Roman"/>
                <w:b/>
                <w:bCs/>
                <w:i/>
                <w:iCs/>
                <w:color w:val="000000"/>
              </w:rPr>
              <w:t>Keep looking on the school twitter page for any updates and messages.</w:t>
            </w:r>
          </w:p>
          <w:p w14:paraId="521012EC" w14:textId="77777777" w:rsidR="00E10DF1" w:rsidRPr="00E10DF1" w:rsidRDefault="00E10DF1" w:rsidP="00E10DF1">
            <w:pPr>
              <w:ind w:left="360"/>
              <w:jc w:val="center"/>
              <w:rPr>
                <w:rFonts w:ascii="Century Gothic" w:eastAsia="Times New Roman" w:hAnsi="Century Gothic" w:cs="Times New Roman"/>
                <w:color w:val="000000"/>
                <w:sz w:val="24"/>
                <w:szCs w:val="24"/>
              </w:rPr>
            </w:pPr>
            <w:r w:rsidRPr="00E10DF1">
              <w:rPr>
                <w:rFonts w:ascii="Century Gothic" w:eastAsia="Times New Roman" w:hAnsi="Century Gothic" w:cs="Times New Roman"/>
                <w:b/>
                <w:bCs/>
                <w:i/>
                <w:iCs/>
                <w:color w:val="000000"/>
              </w:rPr>
              <w:t>Take care xxx</w:t>
            </w:r>
          </w:p>
          <w:p w14:paraId="6D1AF99B" w14:textId="77777777" w:rsidR="0062660F" w:rsidRPr="006C559C" w:rsidRDefault="0062660F" w:rsidP="00D02F21">
            <w:pPr>
              <w:rPr>
                <w:rFonts w:ascii="Century Gothic" w:eastAsia="Century Gothic" w:hAnsi="Century Gothic" w:cs="Century Gothic"/>
              </w:rPr>
            </w:pPr>
          </w:p>
          <w:p w14:paraId="3EE69476" w14:textId="77777777" w:rsidR="00D02F21" w:rsidRDefault="00D02F21">
            <w:pPr>
              <w:jc w:val="center"/>
              <w:rPr>
                <w:rFonts w:ascii="Century Gothic" w:eastAsia="Century Gothic" w:hAnsi="Century Gothic" w:cs="Century Gothic"/>
                <w:b/>
                <w:i/>
              </w:rPr>
            </w:pPr>
          </w:p>
        </w:tc>
      </w:tr>
    </w:tbl>
    <w:p w14:paraId="08FF7EF2" w14:textId="77777777" w:rsidR="00F77D92" w:rsidRDefault="00F77D92">
      <w:pPr>
        <w:jc w:val="center"/>
      </w:pPr>
    </w:p>
    <w:p w14:paraId="4CB5BBBE" w14:textId="77777777" w:rsidR="00F77D92" w:rsidRDefault="00F77D92">
      <w:r>
        <w:rPr>
          <w:noProof/>
        </w:rPr>
        <w:drawing>
          <wp:anchor distT="0" distB="0" distL="114300" distR="114300" simplePos="0" relativeHeight="251658240" behindDoc="1" locked="0" layoutInCell="1" allowOverlap="1" wp14:anchorId="5780A55C" wp14:editId="7D54A3D8">
            <wp:simplePos x="0" y="0"/>
            <wp:positionH relativeFrom="column">
              <wp:posOffset>-231569</wp:posOffset>
            </wp:positionH>
            <wp:positionV relativeFrom="paragraph">
              <wp:posOffset>223</wp:posOffset>
            </wp:positionV>
            <wp:extent cx="7006442" cy="9822484"/>
            <wp:effectExtent l="0" t="0" r="4445" b="7620"/>
            <wp:wrapTight wrapText="bothSides">
              <wp:wrapPolygon edited="0">
                <wp:start x="0" y="0"/>
                <wp:lineTo x="0" y="21575"/>
                <wp:lineTo x="21555" y="21575"/>
                <wp:lineTo x="2155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7146" t="12397" r="35826" b="20216"/>
                    <a:stretch/>
                  </pic:blipFill>
                  <pic:spPr bwMode="auto">
                    <a:xfrm>
                      <a:off x="0" y="0"/>
                      <a:ext cx="7010873" cy="98286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2F039D8" w14:textId="77777777" w:rsidR="00981DBD" w:rsidRDefault="00F77D92">
      <w:pPr>
        <w:jc w:val="center"/>
        <w:rPr>
          <w:rFonts w:ascii="Century Gothic" w:hAnsi="Century Gothic"/>
          <w:b/>
          <w:u w:val="single"/>
        </w:rPr>
      </w:pPr>
      <w:r>
        <w:rPr>
          <w:noProof/>
        </w:rPr>
        <w:drawing>
          <wp:anchor distT="0" distB="0" distL="114300" distR="114300" simplePos="0" relativeHeight="251660288" behindDoc="1" locked="0" layoutInCell="1" allowOverlap="1" wp14:anchorId="331E851D" wp14:editId="34E575E3">
            <wp:simplePos x="0" y="0"/>
            <wp:positionH relativeFrom="margin">
              <wp:align>center</wp:align>
            </wp:positionH>
            <wp:positionV relativeFrom="paragraph">
              <wp:posOffset>350100</wp:posOffset>
            </wp:positionV>
            <wp:extent cx="1673860" cy="1234440"/>
            <wp:effectExtent l="0" t="0" r="2540" b="3810"/>
            <wp:wrapTight wrapText="bothSides">
              <wp:wrapPolygon edited="0">
                <wp:start x="0" y="0"/>
                <wp:lineTo x="0" y="21333"/>
                <wp:lineTo x="21387" y="21333"/>
                <wp:lineTo x="21387"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7886" t="36872" r="36924" b="30069"/>
                    <a:stretch/>
                  </pic:blipFill>
                  <pic:spPr bwMode="auto">
                    <a:xfrm>
                      <a:off x="0" y="0"/>
                      <a:ext cx="1673860" cy="1234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61E862D3" wp14:editId="2B241EEE">
            <wp:simplePos x="0" y="0"/>
            <wp:positionH relativeFrom="margin">
              <wp:posOffset>839726</wp:posOffset>
            </wp:positionH>
            <wp:positionV relativeFrom="paragraph">
              <wp:posOffset>1907383</wp:posOffset>
            </wp:positionV>
            <wp:extent cx="4915972" cy="7865458"/>
            <wp:effectExtent l="0" t="0" r="0" b="2540"/>
            <wp:wrapTight wrapText="bothSides">
              <wp:wrapPolygon edited="0">
                <wp:start x="0" y="0"/>
                <wp:lineTo x="0" y="21555"/>
                <wp:lineTo x="21513" y="21555"/>
                <wp:lineTo x="2151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6459" t="23202" r="42988" b="18305"/>
                    <a:stretch/>
                  </pic:blipFill>
                  <pic:spPr bwMode="auto">
                    <a:xfrm>
                      <a:off x="0" y="0"/>
                      <a:ext cx="4915972" cy="78654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u w:val="single"/>
        </w:rPr>
        <w:t xml:space="preserve">Can you use the </w:t>
      </w:r>
      <w:proofErr w:type="spellStart"/>
      <w:r>
        <w:rPr>
          <w:rFonts w:ascii="Century Gothic" w:hAnsi="Century Gothic"/>
          <w:b/>
          <w:u w:val="single"/>
        </w:rPr>
        <w:t>partitio</w:t>
      </w:r>
      <w:proofErr w:type="spellEnd"/>
      <w:r w:rsidRPr="00F77D92">
        <w:rPr>
          <w:noProof/>
        </w:rPr>
        <w:t xml:space="preserve"> </w:t>
      </w:r>
      <w:proofErr w:type="spellStart"/>
      <w:r>
        <w:rPr>
          <w:rFonts w:ascii="Century Gothic" w:hAnsi="Century Gothic"/>
          <w:b/>
          <w:u w:val="single"/>
        </w:rPr>
        <w:t>ning</w:t>
      </w:r>
      <w:proofErr w:type="spellEnd"/>
      <w:r>
        <w:rPr>
          <w:rFonts w:ascii="Century Gothic" w:hAnsi="Century Gothic"/>
          <w:b/>
          <w:u w:val="single"/>
        </w:rPr>
        <w:t xml:space="preserve"> method to solve these division problems?</w:t>
      </w:r>
    </w:p>
    <w:p w14:paraId="04E7FACC" w14:textId="77777777" w:rsidR="00981DBD" w:rsidRDefault="00981DBD">
      <w:pPr>
        <w:rPr>
          <w:rFonts w:ascii="Century Gothic" w:hAnsi="Century Gothic"/>
          <w:b/>
          <w:u w:val="single"/>
        </w:rPr>
      </w:pPr>
      <w:r>
        <w:rPr>
          <w:rFonts w:ascii="Century Gothic" w:hAnsi="Century Gothic"/>
          <w:b/>
          <w:u w:val="single"/>
        </w:rPr>
        <w:br w:type="page"/>
      </w:r>
    </w:p>
    <w:p w14:paraId="528D2A2B" w14:textId="77777777" w:rsidR="00981DBD" w:rsidRPr="00981DBD" w:rsidRDefault="00981DBD" w:rsidP="00981DBD">
      <w:pPr>
        <w:jc w:val="center"/>
        <w:rPr>
          <w:rFonts w:ascii="Century Gothic" w:hAnsi="Century Gothic"/>
          <w:b/>
          <w:sz w:val="24"/>
          <w:szCs w:val="24"/>
          <w:u w:val="single"/>
        </w:rPr>
      </w:pPr>
      <w:r w:rsidRPr="00981DBD">
        <w:rPr>
          <w:rFonts w:ascii="Century Gothic" w:hAnsi="Century Gothic"/>
          <w:b/>
          <w:sz w:val="24"/>
          <w:szCs w:val="24"/>
          <w:u w:val="single"/>
        </w:rPr>
        <w:t>Interpreting data from a graph</w:t>
      </w:r>
    </w:p>
    <w:p w14:paraId="0C978718" w14:textId="77777777" w:rsidR="00981DBD" w:rsidRPr="00981DBD" w:rsidRDefault="00981DBD" w:rsidP="00981DBD">
      <w:pPr>
        <w:jc w:val="center"/>
        <w:rPr>
          <w:rFonts w:ascii="Century Gothic" w:hAnsi="Century Gothic"/>
          <w:sz w:val="24"/>
          <w:szCs w:val="24"/>
        </w:rPr>
      </w:pPr>
    </w:p>
    <w:p w14:paraId="2C266489" w14:textId="77777777" w:rsidR="00981DBD" w:rsidRPr="00981DBD" w:rsidRDefault="00981DBD" w:rsidP="00981DBD">
      <w:pPr>
        <w:jc w:val="center"/>
        <w:rPr>
          <w:rFonts w:ascii="Century Gothic" w:hAnsi="Century Gothic"/>
          <w:sz w:val="24"/>
          <w:szCs w:val="24"/>
        </w:rPr>
      </w:pPr>
      <w:r w:rsidRPr="00981DBD">
        <w:rPr>
          <w:rFonts w:ascii="Century Gothic" w:hAnsi="Century Gothic"/>
          <w:noProof/>
          <w:sz w:val="24"/>
          <w:szCs w:val="24"/>
        </w:rPr>
        <w:drawing>
          <wp:inline distT="0" distB="0" distL="0" distR="0" wp14:anchorId="23C367FB" wp14:editId="1A78C1A8">
            <wp:extent cx="3695700" cy="2887980"/>
            <wp:effectExtent l="0" t="0" r="0" b="762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7EB93D1" w14:textId="77777777" w:rsidR="00981DBD" w:rsidRPr="00981DBD" w:rsidRDefault="00981DBD" w:rsidP="00981DBD">
      <w:pPr>
        <w:rPr>
          <w:rFonts w:ascii="Century Gothic" w:hAnsi="Century Gothic"/>
          <w:sz w:val="24"/>
          <w:szCs w:val="24"/>
        </w:rPr>
      </w:pPr>
    </w:p>
    <w:p w14:paraId="03928DAC" w14:textId="77777777" w:rsidR="00981DBD" w:rsidRPr="00981DBD" w:rsidRDefault="00981DBD" w:rsidP="00981DBD">
      <w:pPr>
        <w:pStyle w:val="ListParagraph"/>
        <w:numPr>
          <w:ilvl w:val="0"/>
          <w:numId w:val="10"/>
        </w:numPr>
        <w:spacing w:after="0" w:line="240" w:lineRule="auto"/>
        <w:ind w:left="426"/>
        <w:jc w:val="both"/>
        <w:rPr>
          <w:rFonts w:ascii="Century Gothic" w:hAnsi="Century Gothic"/>
          <w:sz w:val="24"/>
          <w:szCs w:val="24"/>
        </w:rPr>
      </w:pPr>
      <w:r w:rsidRPr="00981DBD">
        <w:rPr>
          <w:rFonts w:ascii="Century Gothic" w:hAnsi="Century Gothic"/>
          <w:sz w:val="24"/>
          <w:szCs w:val="24"/>
        </w:rPr>
        <w:t>On which day were the most ice creams sold? How many were sold?</w:t>
      </w:r>
    </w:p>
    <w:p w14:paraId="2851C3AC" w14:textId="77777777" w:rsidR="00981DBD" w:rsidRPr="00981DBD" w:rsidRDefault="00981DBD" w:rsidP="00981DBD">
      <w:pPr>
        <w:pStyle w:val="ListParagraph"/>
        <w:ind w:left="426"/>
        <w:jc w:val="both"/>
        <w:rPr>
          <w:rFonts w:ascii="Century Gothic" w:hAnsi="Century Gothic"/>
          <w:sz w:val="24"/>
          <w:szCs w:val="24"/>
        </w:rPr>
      </w:pPr>
    </w:p>
    <w:p w14:paraId="63CC5C33" w14:textId="77777777" w:rsidR="00981DBD" w:rsidRPr="00981DBD" w:rsidRDefault="00981DBD" w:rsidP="00981DBD">
      <w:pPr>
        <w:pStyle w:val="ListParagraph"/>
        <w:numPr>
          <w:ilvl w:val="0"/>
          <w:numId w:val="10"/>
        </w:numPr>
        <w:spacing w:after="0" w:line="240" w:lineRule="auto"/>
        <w:ind w:left="426"/>
        <w:jc w:val="both"/>
        <w:rPr>
          <w:rFonts w:ascii="Century Gothic" w:hAnsi="Century Gothic"/>
          <w:sz w:val="24"/>
          <w:szCs w:val="24"/>
        </w:rPr>
      </w:pPr>
      <w:r w:rsidRPr="00981DBD">
        <w:rPr>
          <w:rFonts w:ascii="Century Gothic" w:hAnsi="Century Gothic"/>
          <w:sz w:val="24"/>
          <w:szCs w:val="24"/>
        </w:rPr>
        <w:t>When were the least ice creams sold? How many were sold?</w:t>
      </w:r>
    </w:p>
    <w:p w14:paraId="31F9EBA4" w14:textId="77777777" w:rsidR="00981DBD" w:rsidRPr="00981DBD" w:rsidRDefault="00981DBD" w:rsidP="00981DBD">
      <w:pPr>
        <w:pStyle w:val="ListParagraph"/>
        <w:ind w:left="426"/>
        <w:rPr>
          <w:rFonts w:ascii="Century Gothic" w:hAnsi="Century Gothic"/>
          <w:sz w:val="24"/>
          <w:szCs w:val="24"/>
        </w:rPr>
      </w:pPr>
    </w:p>
    <w:p w14:paraId="5BD1C79F" w14:textId="77777777" w:rsidR="00981DBD" w:rsidRPr="00981DBD" w:rsidRDefault="00981DBD" w:rsidP="00981DBD">
      <w:pPr>
        <w:pStyle w:val="ListParagraph"/>
        <w:numPr>
          <w:ilvl w:val="0"/>
          <w:numId w:val="10"/>
        </w:numPr>
        <w:spacing w:after="0" w:line="240" w:lineRule="auto"/>
        <w:ind w:left="426"/>
        <w:jc w:val="both"/>
        <w:rPr>
          <w:rFonts w:ascii="Century Gothic" w:hAnsi="Century Gothic"/>
          <w:sz w:val="24"/>
          <w:szCs w:val="24"/>
        </w:rPr>
      </w:pPr>
      <w:r w:rsidRPr="00981DBD">
        <w:rPr>
          <w:rFonts w:ascii="Century Gothic" w:hAnsi="Century Gothic"/>
          <w:sz w:val="24"/>
          <w:szCs w:val="24"/>
        </w:rPr>
        <w:t>How many more ice creams were sold on Sunday than Friday?</w:t>
      </w:r>
    </w:p>
    <w:p w14:paraId="19E3FED3" w14:textId="77777777" w:rsidR="00981DBD" w:rsidRPr="00981DBD" w:rsidRDefault="00981DBD" w:rsidP="00981DBD">
      <w:pPr>
        <w:pStyle w:val="ListParagraph"/>
        <w:ind w:left="426"/>
        <w:rPr>
          <w:rFonts w:ascii="Century Gothic" w:hAnsi="Century Gothic"/>
          <w:sz w:val="24"/>
          <w:szCs w:val="24"/>
        </w:rPr>
      </w:pPr>
    </w:p>
    <w:p w14:paraId="5AB392E2" w14:textId="77777777" w:rsidR="00981DBD" w:rsidRPr="00981DBD" w:rsidRDefault="00981DBD" w:rsidP="00981DBD">
      <w:pPr>
        <w:pStyle w:val="ListParagraph"/>
        <w:numPr>
          <w:ilvl w:val="0"/>
          <w:numId w:val="10"/>
        </w:numPr>
        <w:spacing w:after="0" w:line="240" w:lineRule="auto"/>
        <w:ind w:left="426"/>
        <w:jc w:val="both"/>
        <w:rPr>
          <w:rFonts w:ascii="Century Gothic" w:hAnsi="Century Gothic"/>
          <w:sz w:val="24"/>
          <w:szCs w:val="24"/>
        </w:rPr>
      </w:pPr>
      <w:r w:rsidRPr="00981DBD">
        <w:rPr>
          <w:rFonts w:ascii="Century Gothic" w:hAnsi="Century Gothic"/>
          <w:sz w:val="24"/>
          <w:szCs w:val="24"/>
        </w:rPr>
        <w:t>What was the second most popular day for buying ice creams?</w:t>
      </w:r>
    </w:p>
    <w:p w14:paraId="3616C4B7" w14:textId="77777777" w:rsidR="00981DBD" w:rsidRPr="00981DBD" w:rsidRDefault="00981DBD" w:rsidP="00981DBD">
      <w:pPr>
        <w:pStyle w:val="ListParagraph"/>
        <w:ind w:left="426"/>
        <w:rPr>
          <w:rFonts w:ascii="Century Gothic" w:hAnsi="Century Gothic"/>
          <w:sz w:val="24"/>
          <w:szCs w:val="24"/>
        </w:rPr>
      </w:pPr>
    </w:p>
    <w:p w14:paraId="22856771" w14:textId="77777777" w:rsidR="00981DBD" w:rsidRPr="00981DBD" w:rsidRDefault="00981DBD" w:rsidP="00981DBD">
      <w:pPr>
        <w:pStyle w:val="ListParagraph"/>
        <w:numPr>
          <w:ilvl w:val="0"/>
          <w:numId w:val="10"/>
        </w:numPr>
        <w:spacing w:after="0" w:line="240" w:lineRule="auto"/>
        <w:ind w:left="426"/>
        <w:jc w:val="both"/>
        <w:rPr>
          <w:rFonts w:ascii="Century Gothic" w:hAnsi="Century Gothic"/>
          <w:sz w:val="24"/>
          <w:szCs w:val="24"/>
        </w:rPr>
      </w:pPr>
      <w:r w:rsidRPr="00981DBD">
        <w:rPr>
          <w:rFonts w:ascii="Century Gothic" w:hAnsi="Century Gothic"/>
          <w:sz w:val="24"/>
          <w:szCs w:val="24"/>
        </w:rPr>
        <w:t>Why do you think ice creams were most popular at the weekend?</w:t>
      </w:r>
    </w:p>
    <w:p w14:paraId="72DE0E0C" w14:textId="77777777" w:rsidR="00981DBD" w:rsidRPr="00981DBD" w:rsidRDefault="00981DBD" w:rsidP="00981DBD">
      <w:pPr>
        <w:jc w:val="both"/>
        <w:rPr>
          <w:rFonts w:ascii="Century Gothic" w:hAnsi="Century Gothic"/>
          <w:sz w:val="24"/>
          <w:szCs w:val="24"/>
        </w:rPr>
      </w:pPr>
    </w:p>
    <w:p w14:paraId="4BCDE4CF" w14:textId="77777777" w:rsidR="00981DBD" w:rsidRPr="00981DBD" w:rsidRDefault="00981DBD" w:rsidP="00981DBD">
      <w:pPr>
        <w:pStyle w:val="ListParagraph"/>
        <w:numPr>
          <w:ilvl w:val="0"/>
          <w:numId w:val="10"/>
        </w:numPr>
        <w:spacing w:after="0" w:line="240" w:lineRule="auto"/>
        <w:ind w:left="426"/>
        <w:jc w:val="both"/>
        <w:rPr>
          <w:rFonts w:ascii="Century Gothic" w:hAnsi="Century Gothic"/>
          <w:sz w:val="24"/>
          <w:szCs w:val="24"/>
        </w:rPr>
      </w:pPr>
      <w:r w:rsidRPr="00981DBD">
        <w:rPr>
          <w:rFonts w:ascii="Century Gothic" w:hAnsi="Century Gothic"/>
          <w:sz w:val="24"/>
          <w:szCs w:val="24"/>
        </w:rPr>
        <w:t xml:space="preserve">Why </w:t>
      </w:r>
      <w:r>
        <w:rPr>
          <w:rFonts w:ascii="Century Gothic" w:hAnsi="Century Gothic"/>
          <w:sz w:val="24"/>
          <w:szCs w:val="24"/>
        </w:rPr>
        <w:t xml:space="preserve">do you think there </w:t>
      </w:r>
      <w:r w:rsidRPr="00981DBD">
        <w:rPr>
          <w:rFonts w:ascii="Century Gothic" w:hAnsi="Century Gothic"/>
          <w:sz w:val="24"/>
          <w:szCs w:val="24"/>
        </w:rPr>
        <w:t>were so few ice creams sold on Monday and Thursday?</w:t>
      </w:r>
    </w:p>
    <w:p w14:paraId="34CFBC2E" w14:textId="77777777" w:rsidR="00981DBD" w:rsidRPr="00981DBD" w:rsidRDefault="00981DBD" w:rsidP="00981DBD">
      <w:pPr>
        <w:jc w:val="both"/>
        <w:rPr>
          <w:rFonts w:ascii="Century Gothic" w:hAnsi="Century Gothic"/>
          <w:sz w:val="24"/>
          <w:szCs w:val="24"/>
        </w:rPr>
      </w:pPr>
    </w:p>
    <w:p w14:paraId="20730887" w14:textId="77777777" w:rsidR="00981DBD" w:rsidRPr="00981DBD" w:rsidRDefault="00981DBD" w:rsidP="00981DBD">
      <w:pPr>
        <w:jc w:val="both"/>
        <w:rPr>
          <w:rFonts w:ascii="Century Gothic" w:hAnsi="Century Gothic"/>
          <w:sz w:val="24"/>
          <w:szCs w:val="24"/>
        </w:rPr>
      </w:pPr>
      <w:r w:rsidRPr="00981DBD">
        <w:rPr>
          <w:rFonts w:ascii="Century Gothic" w:hAnsi="Century Gothic"/>
          <w:sz w:val="24"/>
          <w:szCs w:val="24"/>
        </w:rPr>
        <w:t>What other questions could we ask about this graph?</w:t>
      </w:r>
      <w:r>
        <w:rPr>
          <w:rFonts w:ascii="Century Gothic" w:hAnsi="Century Gothic"/>
          <w:sz w:val="24"/>
          <w:szCs w:val="24"/>
        </w:rPr>
        <w:t xml:space="preserve"> Think of 3 of your own.</w:t>
      </w:r>
    </w:p>
    <w:p w14:paraId="781AF862" w14:textId="77777777" w:rsidR="00981DBD" w:rsidRDefault="00981DBD">
      <w:pPr>
        <w:jc w:val="center"/>
      </w:pPr>
    </w:p>
    <w:p w14:paraId="3DB7C389" w14:textId="77777777" w:rsidR="00981DBD" w:rsidRDefault="00981DBD">
      <w:r>
        <w:br w:type="page"/>
      </w:r>
    </w:p>
    <w:p w14:paraId="4DD52307" w14:textId="77777777" w:rsidR="00981DBD" w:rsidRDefault="00981DBD">
      <w:pPr>
        <w:jc w:val="center"/>
        <w:sectPr w:rsidR="00981DBD">
          <w:pgSz w:w="11906" w:h="16838"/>
          <w:pgMar w:top="720" w:right="720" w:bottom="720" w:left="720" w:header="708" w:footer="708" w:gutter="0"/>
          <w:pgNumType w:start="1"/>
          <w:cols w:space="720"/>
        </w:sectPr>
      </w:pPr>
    </w:p>
    <w:p w14:paraId="04ADAF98" w14:textId="77777777" w:rsidR="00981DBD" w:rsidRDefault="00981DBD" w:rsidP="00112C3E">
      <w:pPr>
        <w:sectPr w:rsidR="00981DBD" w:rsidSect="00981DBD">
          <w:pgSz w:w="16838" w:h="11906" w:orient="landscape"/>
          <w:pgMar w:top="720" w:right="720" w:bottom="720" w:left="720" w:header="709" w:footer="709" w:gutter="0"/>
          <w:pgNumType w:start="1"/>
          <w:cols w:space="720"/>
        </w:sectPr>
      </w:pPr>
      <w:r>
        <w:rPr>
          <w:noProof/>
        </w:rPr>
        <w:drawing>
          <wp:anchor distT="0" distB="0" distL="114300" distR="114300" simplePos="0" relativeHeight="251661312" behindDoc="1" locked="0" layoutInCell="1" allowOverlap="1" wp14:anchorId="25AA09B9" wp14:editId="0743C0D2">
            <wp:simplePos x="0" y="0"/>
            <wp:positionH relativeFrom="margin">
              <wp:align>center</wp:align>
            </wp:positionH>
            <wp:positionV relativeFrom="paragraph">
              <wp:posOffset>519</wp:posOffset>
            </wp:positionV>
            <wp:extent cx="10210800" cy="6407785"/>
            <wp:effectExtent l="0" t="0" r="0" b="0"/>
            <wp:wrapTight wrapText="bothSides">
              <wp:wrapPolygon edited="0">
                <wp:start x="0" y="0"/>
                <wp:lineTo x="0" y="21512"/>
                <wp:lineTo x="21560" y="21512"/>
                <wp:lineTo x="2156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7712" t="13861" r="14550" b="10525"/>
                    <a:stretch/>
                  </pic:blipFill>
                  <pic:spPr bwMode="auto">
                    <a:xfrm>
                      <a:off x="0" y="0"/>
                      <a:ext cx="10210800" cy="6407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360ADA" w14:textId="77777777" w:rsidR="00981DBD" w:rsidRDefault="00981DBD">
      <w:r>
        <w:rPr>
          <w:noProof/>
        </w:rPr>
        <w:drawing>
          <wp:inline distT="0" distB="0" distL="0" distR="0" wp14:anchorId="4D48FE1F" wp14:editId="0449D032">
            <wp:extent cx="7190105" cy="9732007"/>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6068" t="20769" r="36209" b="12485"/>
                    <a:stretch/>
                  </pic:blipFill>
                  <pic:spPr bwMode="auto">
                    <a:xfrm>
                      <a:off x="0" y="0"/>
                      <a:ext cx="7210209" cy="9759218"/>
                    </a:xfrm>
                    <a:prstGeom prst="rect">
                      <a:avLst/>
                    </a:prstGeom>
                    <a:ln>
                      <a:noFill/>
                    </a:ln>
                    <a:extLst>
                      <a:ext uri="{53640926-AAD7-44D8-BBD7-CCE9431645EC}">
                        <a14:shadowObscured xmlns:a14="http://schemas.microsoft.com/office/drawing/2010/main"/>
                      </a:ext>
                    </a:extLst>
                  </pic:spPr>
                </pic:pic>
              </a:graphicData>
            </a:graphic>
          </wp:inline>
        </w:drawing>
      </w:r>
    </w:p>
    <w:p w14:paraId="324AFC40" w14:textId="77777777" w:rsidR="00981DBD" w:rsidRDefault="00981DBD">
      <w:pPr>
        <w:jc w:val="center"/>
      </w:pPr>
      <w:r>
        <w:rPr>
          <w:noProof/>
        </w:rPr>
        <w:drawing>
          <wp:inline distT="0" distB="0" distL="0" distR="0" wp14:anchorId="1EC4B4FB" wp14:editId="7B5FB81A">
            <wp:extent cx="7158212" cy="9933709"/>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6020" t="16840" r="37220" b="17104"/>
                    <a:stretch/>
                  </pic:blipFill>
                  <pic:spPr bwMode="auto">
                    <a:xfrm>
                      <a:off x="0" y="0"/>
                      <a:ext cx="7201101" cy="9993228"/>
                    </a:xfrm>
                    <a:prstGeom prst="rect">
                      <a:avLst/>
                    </a:prstGeom>
                    <a:ln>
                      <a:noFill/>
                    </a:ln>
                    <a:extLst>
                      <a:ext uri="{53640926-AAD7-44D8-BBD7-CCE9431645EC}">
                        <a14:shadowObscured xmlns:a14="http://schemas.microsoft.com/office/drawing/2010/main"/>
                      </a:ext>
                    </a:extLst>
                  </pic:spPr>
                </pic:pic>
              </a:graphicData>
            </a:graphic>
          </wp:inline>
        </w:drawing>
      </w:r>
    </w:p>
    <w:p w14:paraId="01BBFFCA" w14:textId="77777777" w:rsidR="00A41B13" w:rsidRDefault="00A41B13" w:rsidP="00981DBD">
      <w:pPr>
        <w:rPr>
          <w:noProof/>
        </w:rPr>
      </w:pPr>
    </w:p>
    <w:p w14:paraId="2450A860" w14:textId="77777777" w:rsidR="00A41B13" w:rsidRDefault="00A41B13">
      <w:pPr>
        <w:rPr>
          <w:noProof/>
        </w:rPr>
        <w:sectPr w:rsidR="00A41B13" w:rsidSect="00981DBD">
          <w:pgSz w:w="11906" w:h="16838"/>
          <w:pgMar w:top="284" w:right="720" w:bottom="284" w:left="284" w:header="709" w:footer="709" w:gutter="0"/>
          <w:pgNumType w:start="1"/>
          <w:cols w:space="720"/>
        </w:sectPr>
      </w:pPr>
    </w:p>
    <w:p w14:paraId="45582300" w14:textId="77777777" w:rsidR="00A41B13" w:rsidRDefault="00A41B13">
      <w:pPr>
        <w:rPr>
          <w:noProof/>
        </w:rPr>
      </w:pPr>
      <w:r>
        <w:rPr>
          <w:noProof/>
        </w:rPr>
        <w:drawing>
          <wp:anchor distT="0" distB="0" distL="114300" distR="114300" simplePos="0" relativeHeight="251662336" behindDoc="1" locked="0" layoutInCell="1" allowOverlap="1" wp14:anchorId="2226C31F" wp14:editId="44183189">
            <wp:simplePos x="0" y="0"/>
            <wp:positionH relativeFrom="column">
              <wp:posOffset>4668520</wp:posOffset>
            </wp:positionH>
            <wp:positionV relativeFrom="paragraph">
              <wp:posOffset>0</wp:posOffset>
            </wp:positionV>
            <wp:extent cx="5070475" cy="7200900"/>
            <wp:effectExtent l="0" t="0" r="0" b="0"/>
            <wp:wrapTight wrapText="bothSides">
              <wp:wrapPolygon edited="0">
                <wp:start x="0" y="0"/>
                <wp:lineTo x="0" y="21543"/>
                <wp:lineTo x="21505" y="21543"/>
                <wp:lineTo x="2150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7148" t="16220" r="35088" b="13646"/>
                    <a:stretch/>
                  </pic:blipFill>
                  <pic:spPr bwMode="auto">
                    <a:xfrm>
                      <a:off x="0" y="0"/>
                      <a:ext cx="5070475" cy="720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1" locked="0" layoutInCell="1" allowOverlap="1" wp14:anchorId="6F31343A" wp14:editId="4DAD7EA5">
            <wp:simplePos x="0" y="0"/>
            <wp:positionH relativeFrom="page">
              <wp:align>left</wp:align>
            </wp:positionH>
            <wp:positionV relativeFrom="paragraph">
              <wp:posOffset>289</wp:posOffset>
            </wp:positionV>
            <wp:extent cx="5043055" cy="7168880"/>
            <wp:effectExtent l="0" t="0" r="5715" b="0"/>
            <wp:wrapTight wrapText="bothSides">
              <wp:wrapPolygon edited="0">
                <wp:start x="0" y="0"/>
                <wp:lineTo x="0" y="21525"/>
                <wp:lineTo x="21543" y="21525"/>
                <wp:lineTo x="2154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37415" t="15984" r="35229" b="14844"/>
                    <a:stretch/>
                  </pic:blipFill>
                  <pic:spPr bwMode="auto">
                    <a:xfrm>
                      <a:off x="0" y="0"/>
                      <a:ext cx="5043055" cy="7168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43835A" w14:textId="77777777" w:rsidR="00A41B13" w:rsidRDefault="00A41B13" w:rsidP="00981DBD">
      <w:pPr>
        <w:rPr>
          <w:noProof/>
        </w:rPr>
      </w:pPr>
      <w:r w:rsidRPr="00A41B13">
        <w:rPr>
          <w:noProof/>
        </w:rPr>
        <w:t xml:space="preserve"> </w:t>
      </w:r>
      <w:r>
        <w:rPr>
          <w:noProof/>
        </w:rPr>
        <w:drawing>
          <wp:inline distT="0" distB="0" distL="0" distR="0" wp14:anchorId="13E0573C" wp14:editId="207F63BA">
            <wp:extent cx="5112327" cy="72799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284" t="15624" r="35497" b="14904"/>
                    <a:stretch/>
                  </pic:blipFill>
                  <pic:spPr bwMode="auto">
                    <a:xfrm>
                      <a:off x="0" y="0"/>
                      <a:ext cx="5121842" cy="7293483"/>
                    </a:xfrm>
                    <a:prstGeom prst="rect">
                      <a:avLst/>
                    </a:prstGeom>
                    <a:ln>
                      <a:noFill/>
                    </a:ln>
                    <a:extLst>
                      <a:ext uri="{53640926-AAD7-44D8-BBD7-CCE9431645EC}">
                        <a14:shadowObscured xmlns:a14="http://schemas.microsoft.com/office/drawing/2010/main"/>
                      </a:ext>
                    </a:extLst>
                  </pic:spPr>
                </pic:pic>
              </a:graphicData>
            </a:graphic>
          </wp:inline>
        </w:drawing>
      </w:r>
      <w:r w:rsidRPr="00A41B13">
        <w:rPr>
          <w:noProof/>
        </w:rPr>
        <w:t xml:space="preserve"> </w:t>
      </w:r>
    </w:p>
    <w:p w14:paraId="7612F10E" w14:textId="77777777" w:rsidR="00112C3E" w:rsidRDefault="00112C3E" w:rsidP="00981DBD">
      <w:pPr>
        <w:rPr>
          <w:noProof/>
        </w:rPr>
        <w:sectPr w:rsidR="00112C3E" w:rsidSect="00A41B13">
          <w:pgSz w:w="16838" w:h="11906" w:orient="landscape"/>
          <w:pgMar w:top="284" w:right="284" w:bottom="720" w:left="284" w:header="709" w:footer="709" w:gutter="0"/>
          <w:pgNumType w:start="1"/>
          <w:cols w:space="720"/>
        </w:sectPr>
      </w:pPr>
    </w:p>
    <w:p w14:paraId="4FB68C5D" w14:textId="77777777" w:rsidR="00112C3E" w:rsidRDefault="00112C3E" w:rsidP="00981DBD">
      <w:pPr>
        <w:rPr>
          <w:noProof/>
        </w:rPr>
      </w:pPr>
      <w:r>
        <w:rPr>
          <w:noProof/>
        </w:rPr>
        <w:drawing>
          <wp:inline distT="0" distB="0" distL="0" distR="0" wp14:anchorId="5221A29F" wp14:editId="6F68959C">
            <wp:extent cx="7356475" cy="6632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3306" t="10975" r="30402" b="30823"/>
                    <a:stretch/>
                  </pic:blipFill>
                  <pic:spPr bwMode="auto">
                    <a:xfrm>
                      <a:off x="0" y="0"/>
                      <a:ext cx="7394760" cy="6667194"/>
                    </a:xfrm>
                    <a:prstGeom prst="rect">
                      <a:avLst/>
                    </a:prstGeom>
                    <a:ln>
                      <a:noFill/>
                    </a:ln>
                    <a:extLst>
                      <a:ext uri="{53640926-AAD7-44D8-BBD7-CCE9431645EC}">
                        <a14:shadowObscured xmlns:a14="http://schemas.microsoft.com/office/drawing/2010/main"/>
                      </a:ext>
                    </a:extLst>
                  </pic:spPr>
                </pic:pic>
              </a:graphicData>
            </a:graphic>
          </wp:inline>
        </w:drawing>
      </w:r>
      <w:r w:rsidRPr="00112C3E">
        <w:rPr>
          <w:noProof/>
        </w:rPr>
        <w:t xml:space="preserve"> </w:t>
      </w:r>
      <w:r>
        <w:rPr>
          <w:noProof/>
        </w:rPr>
        <w:drawing>
          <wp:inline distT="0" distB="0" distL="0" distR="0" wp14:anchorId="1A407870" wp14:editId="3659106B">
            <wp:extent cx="7249443" cy="3255819"/>
            <wp:effectExtent l="0" t="0" r="889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3586" t="24075" r="31032" b="47659"/>
                    <a:stretch/>
                  </pic:blipFill>
                  <pic:spPr bwMode="auto">
                    <a:xfrm>
                      <a:off x="0" y="0"/>
                      <a:ext cx="7301157" cy="3279044"/>
                    </a:xfrm>
                    <a:prstGeom prst="rect">
                      <a:avLst/>
                    </a:prstGeom>
                    <a:ln>
                      <a:noFill/>
                    </a:ln>
                    <a:extLst>
                      <a:ext uri="{53640926-AAD7-44D8-BBD7-CCE9431645EC}">
                        <a14:shadowObscured xmlns:a14="http://schemas.microsoft.com/office/drawing/2010/main"/>
                      </a:ext>
                    </a:extLst>
                  </pic:spPr>
                </pic:pic>
              </a:graphicData>
            </a:graphic>
          </wp:inline>
        </w:drawing>
      </w:r>
    </w:p>
    <w:p w14:paraId="2933A361" w14:textId="77777777" w:rsidR="00112C3E" w:rsidRDefault="00112C3E">
      <w:pPr>
        <w:rPr>
          <w:noProof/>
        </w:rPr>
      </w:pPr>
      <w:r>
        <w:rPr>
          <w:noProof/>
        </w:rPr>
        <w:br w:type="page"/>
      </w:r>
    </w:p>
    <w:p w14:paraId="3D0F80AD" w14:textId="77777777" w:rsidR="00112C3E" w:rsidRDefault="00112C3E" w:rsidP="00981DBD">
      <w:r>
        <w:rPr>
          <w:noProof/>
        </w:rPr>
        <w:drawing>
          <wp:inline distT="0" distB="0" distL="0" distR="0" wp14:anchorId="11D7A766" wp14:editId="193DB552">
            <wp:extent cx="7230456" cy="5444836"/>
            <wp:effectExtent l="0" t="0" r="889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2225" t="13886" r="30555" b="36258"/>
                    <a:stretch/>
                  </pic:blipFill>
                  <pic:spPr bwMode="auto">
                    <a:xfrm>
                      <a:off x="0" y="0"/>
                      <a:ext cx="7258033" cy="5465602"/>
                    </a:xfrm>
                    <a:prstGeom prst="rect">
                      <a:avLst/>
                    </a:prstGeom>
                    <a:ln>
                      <a:noFill/>
                    </a:ln>
                    <a:extLst>
                      <a:ext uri="{53640926-AAD7-44D8-BBD7-CCE9431645EC}">
                        <a14:shadowObscured xmlns:a14="http://schemas.microsoft.com/office/drawing/2010/main"/>
                      </a:ext>
                    </a:extLst>
                  </pic:spPr>
                </pic:pic>
              </a:graphicData>
            </a:graphic>
          </wp:inline>
        </w:drawing>
      </w:r>
      <w:r w:rsidRPr="00112C3E">
        <w:rPr>
          <w:noProof/>
        </w:rPr>
        <w:t xml:space="preserve"> </w:t>
      </w:r>
      <w:r>
        <w:rPr>
          <w:noProof/>
        </w:rPr>
        <w:drawing>
          <wp:inline distT="0" distB="0" distL="0" distR="0" wp14:anchorId="6F61C648" wp14:editId="15009A8A">
            <wp:extent cx="7308057" cy="4281055"/>
            <wp:effectExtent l="0" t="0" r="762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3213" t="26702" r="30554" b="35543"/>
                    <a:stretch/>
                  </pic:blipFill>
                  <pic:spPr bwMode="auto">
                    <a:xfrm>
                      <a:off x="0" y="0"/>
                      <a:ext cx="7340232" cy="4299903"/>
                    </a:xfrm>
                    <a:prstGeom prst="rect">
                      <a:avLst/>
                    </a:prstGeom>
                    <a:ln>
                      <a:noFill/>
                    </a:ln>
                    <a:extLst>
                      <a:ext uri="{53640926-AAD7-44D8-BBD7-CCE9431645EC}">
                        <a14:shadowObscured xmlns:a14="http://schemas.microsoft.com/office/drawing/2010/main"/>
                      </a:ext>
                    </a:extLst>
                  </pic:spPr>
                </pic:pic>
              </a:graphicData>
            </a:graphic>
          </wp:inline>
        </w:drawing>
      </w:r>
    </w:p>
    <w:p w14:paraId="16C84EC8" w14:textId="77777777" w:rsidR="00112C3E" w:rsidRDefault="00112C3E" w:rsidP="00112C3E">
      <w:pPr>
        <w:tabs>
          <w:tab w:val="left" w:pos="4996"/>
        </w:tabs>
      </w:pPr>
      <w:r>
        <w:tab/>
      </w:r>
    </w:p>
    <w:p w14:paraId="1D8311A5" w14:textId="77777777" w:rsidR="00112C3E" w:rsidRDefault="00112C3E">
      <w:r>
        <w:br w:type="page"/>
      </w:r>
    </w:p>
    <w:p w14:paraId="4848A941" w14:textId="77777777" w:rsidR="00D97348" w:rsidRDefault="00112C3E" w:rsidP="00112C3E">
      <w:pPr>
        <w:tabs>
          <w:tab w:val="left" w:pos="4996"/>
        </w:tabs>
      </w:pPr>
      <w:r>
        <w:rPr>
          <w:noProof/>
        </w:rPr>
        <w:drawing>
          <wp:inline distT="0" distB="0" distL="0" distR="0" wp14:anchorId="533566A4" wp14:editId="42AF787F">
            <wp:extent cx="7176135" cy="9200748"/>
            <wp:effectExtent l="0" t="0" r="571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583" t="10920" r="31502" b="9452"/>
                    <a:stretch/>
                  </pic:blipFill>
                  <pic:spPr bwMode="auto">
                    <a:xfrm>
                      <a:off x="0" y="0"/>
                      <a:ext cx="7206019" cy="9239063"/>
                    </a:xfrm>
                    <a:prstGeom prst="rect">
                      <a:avLst/>
                    </a:prstGeom>
                    <a:ln>
                      <a:noFill/>
                    </a:ln>
                    <a:extLst>
                      <a:ext uri="{53640926-AAD7-44D8-BBD7-CCE9431645EC}">
                        <a14:shadowObscured xmlns:a14="http://schemas.microsoft.com/office/drawing/2010/main"/>
                      </a:ext>
                    </a:extLst>
                  </pic:spPr>
                </pic:pic>
              </a:graphicData>
            </a:graphic>
          </wp:inline>
        </w:drawing>
      </w:r>
    </w:p>
    <w:p w14:paraId="2691F2F0" w14:textId="77777777" w:rsidR="00D97348" w:rsidRDefault="00D97348">
      <w:r>
        <w:br w:type="page"/>
      </w:r>
    </w:p>
    <w:p w14:paraId="4821B03D" w14:textId="77777777" w:rsidR="0016254E" w:rsidRDefault="00BC3A16" w:rsidP="00112C3E">
      <w:pPr>
        <w:tabs>
          <w:tab w:val="left" w:pos="4996"/>
        </w:tabs>
        <w:rPr>
          <w:noProof/>
        </w:rPr>
      </w:pPr>
      <w:r>
        <w:rPr>
          <w:noProof/>
        </w:rPr>
        <w:drawing>
          <wp:inline distT="0" distB="0" distL="0" distR="0" wp14:anchorId="60AE6E96" wp14:editId="1ED55127">
            <wp:extent cx="6922770" cy="965972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5830" t="13528" r="34157" b="11975"/>
                    <a:stretch/>
                  </pic:blipFill>
                  <pic:spPr bwMode="auto">
                    <a:xfrm>
                      <a:off x="0" y="0"/>
                      <a:ext cx="6922770" cy="9659722"/>
                    </a:xfrm>
                    <a:prstGeom prst="rect">
                      <a:avLst/>
                    </a:prstGeom>
                    <a:ln>
                      <a:noFill/>
                    </a:ln>
                    <a:extLst>
                      <a:ext uri="{53640926-AAD7-44D8-BBD7-CCE9431645EC}">
                        <a14:shadowObscured xmlns:a14="http://schemas.microsoft.com/office/drawing/2010/main"/>
                      </a:ext>
                    </a:extLst>
                  </pic:spPr>
                </pic:pic>
              </a:graphicData>
            </a:graphic>
          </wp:inline>
        </w:drawing>
      </w:r>
    </w:p>
    <w:p w14:paraId="4F72DFD6" w14:textId="77777777" w:rsidR="00830DA8" w:rsidRDefault="00830DA8" w:rsidP="00112C3E">
      <w:pPr>
        <w:tabs>
          <w:tab w:val="left" w:pos="4996"/>
        </w:tabs>
      </w:pPr>
    </w:p>
    <w:p w14:paraId="0502001E" w14:textId="77777777" w:rsidR="0016254E" w:rsidRDefault="0016254E" w:rsidP="00112C3E">
      <w:pPr>
        <w:tabs>
          <w:tab w:val="left" w:pos="4996"/>
        </w:tabs>
      </w:pPr>
    </w:p>
    <w:p w14:paraId="38CB3D8A" w14:textId="77777777" w:rsidR="005A173D" w:rsidRDefault="005A173D" w:rsidP="00112C3E">
      <w:pPr>
        <w:tabs>
          <w:tab w:val="left" w:pos="4996"/>
        </w:tabs>
        <w:sectPr w:rsidR="005A173D" w:rsidSect="00112C3E">
          <w:pgSz w:w="11906" w:h="16838"/>
          <w:pgMar w:top="284" w:right="720" w:bottom="284" w:left="284" w:header="709" w:footer="709" w:gutter="0"/>
          <w:pgNumType w:start="1"/>
          <w:cols w:space="720"/>
        </w:sectPr>
      </w:pPr>
    </w:p>
    <w:p w14:paraId="6804AB46" w14:textId="77777777" w:rsidR="0016254E" w:rsidRDefault="0016254E" w:rsidP="00112C3E">
      <w:pPr>
        <w:tabs>
          <w:tab w:val="left" w:pos="4996"/>
        </w:tabs>
      </w:pPr>
    </w:p>
    <w:p w14:paraId="162B9BF6" w14:textId="77777777" w:rsidR="0016254E" w:rsidRDefault="005A173D" w:rsidP="00112C3E">
      <w:pPr>
        <w:tabs>
          <w:tab w:val="left" w:pos="4996"/>
        </w:tabs>
      </w:pPr>
      <w:r>
        <w:rPr>
          <w:noProof/>
        </w:rPr>
        <w:drawing>
          <wp:anchor distT="0" distB="0" distL="114300" distR="114300" simplePos="0" relativeHeight="251669504" behindDoc="0" locked="0" layoutInCell="1" allowOverlap="1" wp14:anchorId="789704C7" wp14:editId="549F4EA9">
            <wp:simplePos x="0" y="0"/>
            <wp:positionH relativeFrom="margin">
              <wp:align>right</wp:align>
            </wp:positionH>
            <wp:positionV relativeFrom="paragraph">
              <wp:posOffset>68482</wp:posOffset>
            </wp:positionV>
            <wp:extent cx="10318750" cy="6499274"/>
            <wp:effectExtent l="0" t="0" r="635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8696" t="35574" r="28289" b="22235"/>
                    <a:stretch/>
                  </pic:blipFill>
                  <pic:spPr bwMode="auto">
                    <a:xfrm>
                      <a:off x="0" y="0"/>
                      <a:ext cx="10318750" cy="64992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0AE5B1" w14:textId="77777777" w:rsidR="0016254E" w:rsidRDefault="0016254E" w:rsidP="00112C3E">
      <w:pPr>
        <w:tabs>
          <w:tab w:val="left" w:pos="4996"/>
        </w:tabs>
      </w:pPr>
    </w:p>
    <w:p w14:paraId="171A690E" w14:textId="77777777" w:rsidR="0016254E" w:rsidRDefault="0016254E" w:rsidP="00112C3E">
      <w:pPr>
        <w:tabs>
          <w:tab w:val="left" w:pos="4996"/>
        </w:tabs>
      </w:pPr>
    </w:p>
    <w:p w14:paraId="6B3D08F0" w14:textId="77777777" w:rsidR="0016254E" w:rsidRDefault="0016254E" w:rsidP="00112C3E">
      <w:pPr>
        <w:tabs>
          <w:tab w:val="left" w:pos="4996"/>
        </w:tabs>
      </w:pPr>
    </w:p>
    <w:p w14:paraId="1F8CCAA3" w14:textId="77777777" w:rsidR="0016254E" w:rsidRDefault="0016254E" w:rsidP="00112C3E">
      <w:pPr>
        <w:tabs>
          <w:tab w:val="left" w:pos="4996"/>
        </w:tabs>
      </w:pPr>
    </w:p>
    <w:p w14:paraId="774694F8" w14:textId="77777777" w:rsidR="0016254E" w:rsidRDefault="0016254E" w:rsidP="00112C3E">
      <w:pPr>
        <w:tabs>
          <w:tab w:val="left" w:pos="4996"/>
        </w:tabs>
      </w:pPr>
    </w:p>
    <w:p w14:paraId="69CDF26A" w14:textId="77777777" w:rsidR="0016254E" w:rsidRDefault="0016254E" w:rsidP="00112C3E">
      <w:pPr>
        <w:tabs>
          <w:tab w:val="left" w:pos="4996"/>
        </w:tabs>
      </w:pPr>
    </w:p>
    <w:p w14:paraId="1CD9C452" w14:textId="77777777" w:rsidR="0016254E" w:rsidRDefault="0016254E" w:rsidP="00112C3E">
      <w:pPr>
        <w:tabs>
          <w:tab w:val="left" w:pos="4996"/>
        </w:tabs>
      </w:pPr>
    </w:p>
    <w:p w14:paraId="694D4245" w14:textId="77777777" w:rsidR="0016254E" w:rsidRDefault="0016254E" w:rsidP="00112C3E">
      <w:pPr>
        <w:tabs>
          <w:tab w:val="left" w:pos="4996"/>
        </w:tabs>
      </w:pPr>
    </w:p>
    <w:p w14:paraId="53F45204" w14:textId="77777777" w:rsidR="0016254E" w:rsidRPr="0016254E" w:rsidRDefault="0016254E" w:rsidP="0016254E"/>
    <w:p w14:paraId="5EFB5472" w14:textId="77777777" w:rsidR="0016254E" w:rsidRPr="0016254E" w:rsidRDefault="0016254E" w:rsidP="0016254E"/>
    <w:p w14:paraId="6AE36FF4" w14:textId="77777777" w:rsidR="0016254E" w:rsidRPr="0016254E" w:rsidRDefault="0016254E" w:rsidP="0016254E"/>
    <w:p w14:paraId="324ADBFA" w14:textId="77777777" w:rsidR="0016254E" w:rsidRDefault="0016254E" w:rsidP="0016254E"/>
    <w:p w14:paraId="7CE5D4DE" w14:textId="77777777" w:rsidR="0016254E" w:rsidRDefault="0016254E" w:rsidP="0016254E">
      <w:pPr>
        <w:tabs>
          <w:tab w:val="left" w:pos="4543"/>
        </w:tabs>
      </w:pPr>
      <w:r>
        <w:tab/>
      </w:r>
    </w:p>
    <w:p w14:paraId="18243AB1" w14:textId="77777777" w:rsidR="0016254E" w:rsidRPr="0016254E" w:rsidRDefault="0016254E" w:rsidP="0016254E"/>
    <w:p w14:paraId="40EC5D76" w14:textId="77777777" w:rsidR="0016254E" w:rsidRPr="0016254E" w:rsidRDefault="0016254E" w:rsidP="0016254E"/>
    <w:p w14:paraId="46CA4472" w14:textId="77777777" w:rsidR="0016254E" w:rsidRPr="0016254E" w:rsidRDefault="0016254E" w:rsidP="0016254E"/>
    <w:p w14:paraId="58B09551" w14:textId="77777777" w:rsidR="0016254E" w:rsidRPr="0016254E" w:rsidRDefault="0016254E" w:rsidP="0016254E"/>
    <w:p w14:paraId="095D1E58" w14:textId="77777777" w:rsidR="0016254E" w:rsidRPr="0016254E" w:rsidRDefault="0016254E" w:rsidP="0016254E"/>
    <w:p w14:paraId="5461C83F" w14:textId="77777777" w:rsidR="0016254E" w:rsidRPr="0016254E" w:rsidRDefault="0016254E" w:rsidP="0016254E"/>
    <w:p w14:paraId="464BEE28" w14:textId="77777777" w:rsidR="0016254E" w:rsidRPr="0016254E" w:rsidRDefault="0016254E" w:rsidP="0016254E"/>
    <w:p w14:paraId="69FC4321" w14:textId="77777777" w:rsidR="0016254E" w:rsidRPr="0016254E" w:rsidRDefault="0016254E" w:rsidP="0016254E"/>
    <w:p w14:paraId="0DA83796" w14:textId="77777777" w:rsidR="0016254E" w:rsidRPr="0016254E" w:rsidRDefault="0016254E" w:rsidP="0016254E"/>
    <w:p w14:paraId="09692CDE" w14:textId="77777777" w:rsidR="0016254E" w:rsidRPr="0016254E" w:rsidRDefault="0016254E" w:rsidP="0016254E">
      <w:r>
        <w:rPr>
          <w:noProof/>
        </w:rPr>
        <w:drawing>
          <wp:inline distT="0" distB="0" distL="0" distR="0" wp14:anchorId="7E9999B5" wp14:editId="65AABFAB">
            <wp:extent cx="10512681" cy="3767769"/>
            <wp:effectExtent l="0" t="0" r="317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8924" t="40036" r="18894" b="31571"/>
                    <a:stretch/>
                  </pic:blipFill>
                  <pic:spPr bwMode="auto">
                    <a:xfrm>
                      <a:off x="0" y="0"/>
                      <a:ext cx="10678748" cy="3827288"/>
                    </a:xfrm>
                    <a:prstGeom prst="rect">
                      <a:avLst/>
                    </a:prstGeom>
                    <a:ln>
                      <a:noFill/>
                    </a:ln>
                    <a:extLst>
                      <a:ext uri="{53640926-AAD7-44D8-BBD7-CCE9431645EC}">
                        <a14:shadowObscured xmlns:a14="http://schemas.microsoft.com/office/drawing/2010/main"/>
                      </a:ext>
                    </a:extLst>
                  </pic:spPr>
                </pic:pic>
              </a:graphicData>
            </a:graphic>
          </wp:inline>
        </w:drawing>
      </w:r>
    </w:p>
    <w:p w14:paraId="22EAFD0B" w14:textId="77777777" w:rsidR="0016254E" w:rsidRDefault="0016254E" w:rsidP="0016254E">
      <w:pPr>
        <w:tabs>
          <w:tab w:val="left" w:pos="6326"/>
        </w:tabs>
      </w:pPr>
      <w:r>
        <w:tab/>
      </w:r>
    </w:p>
    <w:p w14:paraId="2BFA51E9" w14:textId="77777777" w:rsidR="0016254E" w:rsidRDefault="0016254E" w:rsidP="009D2AE8">
      <w:pPr>
        <w:tabs>
          <w:tab w:val="left" w:pos="6326"/>
        </w:tabs>
        <w:jc w:val="center"/>
      </w:pPr>
      <w:r>
        <w:rPr>
          <w:noProof/>
        </w:rPr>
        <w:drawing>
          <wp:inline distT="0" distB="0" distL="0" distR="0" wp14:anchorId="6287FA55" wp14:editId="159B6859">
            <wp:extent cx="6100445" cy="1553378"/>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8131" t="65185" r="27773" b="14843"/>
                    <a:stretch/>
                  </pic:blipFill>
                  <pic:spPr bwMode="auto">
                    <a:xfrm>
                      <a:off x="0" y="0"/>
                      <a:ext cx="6103981" cy="1554278"/>
                    </a:xfrm>
                    <a:prstGeom prst="rect">
                      <a:avLst/>
                    </a:prstGeom>
                    <a:ln>
                      <a:noFill/>
                    </a:ln>
                    <a:extLst>
                      <a:ext uri="{53640926-AAD7-44D8-BBD7-CCE9431645EC}">
                        <a14:shadowObscured xmlns:a14="http://schemas.microsoft.com/office/drawing/2010/main"/>
                      </a:ext>
                    </a:extLst>
                  </pic:spPr>
                </pic:pic>
              </a:graphicData>
            </a:graphic>
          </wp:inline>
        </w:drawing>
      </w:r>
    </w:p>
    <w:p w14:paraId="3D2512FD" w14:textId="77777777" w:rsidR="0016254E" w:rsidRDefault="0016254E" w:rsidP="0016254E">
      <w:pPr>
        <w:tabs>
          <w:tab w:val="left" w:pos="6326"/>
        </w:tabs>
      </w:pPr>
    </w:p>
    <w:p w14:paraId="5256485B" w14:textId="77777777" w:rsidR="0016254E" w:rsidRDefault="0016254E" w:rsidP="0016254E">
      <w:pPr>
        <w:tabs>
          <w:tab w:val="left" w:pos="6326"/>
        </w:tabs>
      </w:pPr>
    </w:p>
    <w:p w14:paraId="532299BC" w14:textId="77777777" w:rsidR="0016254E" w:rsidRDefault="0016254E" w:rsidP="0016254E">
      <w:pPr>
        <w:tabs>
          <w:tab w:val="left" w:pos="6326"/>
        </w:tabs>
      </w:pPr>
    </w:p>
    <w:p w14:paraId="7170907E" w14:textId="77777777" w:rsidR="005978E7" w:rsidRDefault="005978E7" w:rsidP="0016254E">
      <w:pPr>
        <w:tabs>
          <w:tab w:val="left" w:pos="6326"/>
        </w:tabs>
      </w:pPr>
    </w:p>
    <w:p w14:paraId="066431C1" w14:textId="77777777" w:rsidR="005978E7" w:rsidRDefault="005978E7" w:rsidP="0016254E">
      <w:pPr>
        <w:tabs>
          <w:tab w:val="left" w:pos="6326"/>
        </w:tabs>
        <w:rPr>
          <w:b/>
          <w:u w:val="single"/>
        </w:rPr>
        <w:sectPr w:rsidR="005978E7" w:rsidSect="005A173D">
          <w:pgSz w:w="16838" w:h="11906" w:orient="landscape"/>
          <w:pgMar w:top="284" w:right="284" w:bottom="720" w:left="284" w:header="709" w:footer="709" w:gutter="0"/>
          <w:pgNumType w:start="1"/>
          <w:cols w:space="720"/>
        </w:sectPr>
      </w:pPr>
    </w:p>
    <w:p w14:paraId="4CD575E1" w14:textId="77777777" w:rsidR="00A96104" w:rsidRPr="001543B0" w:rsidRDefault="00A96104" w:rsidP="001543B0">
      <w:pPr>
        <w:tabs>
          <w:tab w:val="left" w:pos="6326"/>
        </w:tabs>
        <w:jc w:val="center"/>
        <w:rPr>
          <w:rFonts w:ascii="Century Gothic" w:hAnsi="Century Gothic"/>
          <w:sz w:val="28"/>
        </w:rPr>
      </w:pPr>
      <w:r w:rsidRPr="001543B0">
        <w:rPr>
          <w:rFonts w:ascii="Century Gothic" w:hAnsi="Century Gothic"/>
          <w:b/>
          <w:sz w:val="28"/>
          <w:u w:val="single"/>
        </w:rPr>
        <w:t>Geography</w:t>
      </w:r>
      <w:r w:rsidR="001543B0">
        <w:rPr>
          <w:rFonts w:ascii="Century Gothic" w:hAnsi="Century Gothic"/>
          <w:b/>
          <w:sz w:val="28"/>
          <w:u w:val="single"/>
        </w:rPr>
        <w:t>-</w:t>
      </w:r>
      <w:r w:rsidRPr="001543B0">
        <w:rPr>
          <w:rFonts w:ascii="Century Gothic" w:hAnsi="Century Gothic"/>
          <w:b/>
          <w:sz w:val="28"/>
          <w:u w:val="single"/>
        </w:rPr>
        <w:t xml:space="preserve"> Settlements</w:t>
      </w:r>
    </w:p>
    <w:p w14:paraId="34181E7E" w14:textId="77777777" w:rsidR="00A96104" w:rsidRDefault="00A96104" w:rsidP="0016254E">
      <w:pPr>
        <w:tabs>
          <w:tab w:val="left" w:pos="6326"/>
        </w:tabs>
      </w:pPr>
      <w:r>
        <w:rPr>
          <w:noProof/>
        </w:rPr>
        <w:drawing>
          <wp:anchor distT="0" distB="0" distL="114300" distR="114300" simplePos="0" relativeHeight="251683840" behindDoc="0" locked="0" layoutInCell="1" allowOverlap="1" wp14:anchorId="05FECD2B" wp14:editId="1B118BE4">
            <wp:simplePos x="0" y="0"/>
            <wp:positionH relativeFrom="column">
              <wp:posOffset>684226</wp:posOffset>
            </wp:positionH>
            <wp:positionV relativeFrom="paragraph">
              <wp:posOffset>9525</wp:posOffset>
            </wp:positionV>
            <wp:extent cx="5864087" cy="3783364"/>
            <wp:effectExtent l="0" t="0" r="3810" b="762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4976" t="29969" r="26099" b="13893"/>
                    <a:stretch/>
                  </pic:blipFill>
                  <pic:spPr bwMode="auto">
                    <a:xfrm>
                      <a:off x="0" y="0"/>
                      <a:ext cx="5864087" cy="37833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5694E1" w14:textId="77777777" w:rsidR="00A96104" w:rsidRDefault="00A96104" w:rsidP="0016254E">
      <w:pPr>
        <w:tabs>
          <w:tab w:val="left" w:pos="6326"/>
        </w:tabs>
      </w:pPr>
    </w:p>
    <w:p w14:paraId="409A2BB1" w14:textId="77777777" w:rsidR="00A96104" w:rsidRDefault="00A96104" w:rsidP="0016254E">
      <w:pPr>
        <w:tabs>
          <w:tab w:val="left" w:pos="6326"/>
        </w:tabs>
      </w:pPr>
    </w:p>
    <w:p w14:paraId="758B08BA" w14:textId="77777777" w:rsidR="00A96104" w:rsidRDefault="00A96104" w:rsidP="0016254E">
      <w:pPr>
        <w:tabs>
          <w:tab w:val="left" w:pos="6326"/>
        </w:tabs>
      </w:pPr>
    </w:p>
    <w:p w14:paraId="71DAC932" w14:textId="77777777" w:rsidR="00A96104" w:rsidRDefault="00A96104" w:rsidP="0016254E">
      <w:pPr>
        <w:tabs>
          <w:tab w:val="left" w:pos="6326"/>
        </w:tabs>
      </w:pPr>
    </w:p>
    <w:p w14:paraId="7165664B" w14:textId="77777777" w:rsidR="00A96104" w:rsidRDefault="00A96104" w:rsidP="0016254E">
      <w:pPr>
        <w:tabs>
          <w:tab w:val="left" w:pos="6326"/>
        </w:tabs>
      </w:pPr>
    </w:p>
    <w:p w14:paraId="5A123113" w14:textId="77777777" w:rsidR="00A96104" w:rsidRDefault="00A96104" w:rsidP="0016254E">
      <w:pPr>
        <w:tabs>
          <w:tab w:val="left" w:pos="6326"/>
        </w:tabs>
      </w:pPr>
    </w:p>
    <w:p w14:paraId="06F17A0D" w14:textId="77777777" w:rsidR="00A96104" w:rsidRDefault="00A96104" w:rsidP="0016254E">
      <w:pPr>
        <w:tabs>
          <w:tab w:val="left" w:pos="6326"/>
        </w:tabs>
      </w:pPr>
    </w:p>
    <w:p w14:paraId="78E3F785" w14:textId="77777777" w:rsidR="00A96104" w:rsidRDefault="00A96104" w:rsidP="0016254E">
      <w:pPr>
        <w:tabs>
          <w:tab w:val="left" w:pos="6326"/>
        </w:tabs>
      </w:pPr>
    </w:p>
    <w:p w14:paraId="5C9BAF5D" w14:textId="77777777" w:rsidR="00A96104" w:rsidRDefault="00A96104" w:rsidP="0016254E">
      <w:pPr>
        <w:tabs>
          <w:tab w:val="left" w:pos="6326"/>
        </w:tabs>
      </w:pPr>
    </w:p>
    <w:p w14:paraId="5BA35AF9" w14:textId="77777777" w:rsidR="00A96104" w:rsidRDefault="00A96104" w:rsidP="0016254E">
      <w:pPr>
        <w:tabs>
          <w:tab w:val="left" w:pos="6326"/>
        </w:tabs>
      </w:pPr>
    </w:p>
    <w:p w14:paraId="24E5FAA5" w14:textId="77777777" w:rsidR="00A96104" w:rsidRPr="00A96104" w:rsidRDefault="00A96104" w:rsidP="0016254E">
      <w:pPr>
        <w:tabs>
          <w:tab w:val="left" w:pos="6326"/>
        </w:tabs>
        <w:rPr>
          <w:b/>
          <w:u w:val="single"/>
        </w:rPr>
      </w:pPr>
    </w:p>
    <w:p w14:paraId="25CD4CE8" w14:textId="77777777" w:rsidR="00A96104" w:rsidRDefault="00A96104" w:rsidP="0016254E">
      <w:pPr>
        <w:tabs>
          <w:tab w:val="left" w:pos="6326"/>
        </w:tabs>
        <w:rPr>
          <w:b/>
          <w:u w:val="single"/>
        </w:rPr>
      </w:pPr>
    </w:p>
    <w:p w14:paraId="500C2643" w14:textId="77777777" w:rsidR="00A96104" w:rsidRDefault="001543B0" w:rsidP="0016254E">
      <w:pPr>
        <w:tabs>
          <w:tab w:val="left" w:pos="6326"/>
        </w:tabs>
        <w:rPr>
          <w:b/>
          <w:u w:val="single"/>
        </w:rPr>
      </w:pPr>
      <w:r>
        <w:rPr>
          <w:noProof/>
        </w:rPr>
        <w:drawing>
          <wp:anchor distT="0" distB="0" distL="114300" distR="114300" simplePos="0" relativeHeight="251671552" behindDoc="0" locked="0" layoutInCell="1" allowOverlap="1" wp14:anchorId="0B30762F" wp14:editId="5D32A012">
            <wp:simplePos x="0" y="0"/>
            <wp:positionH relativeFrom="margin">
              <wp:posOffset>505212</wp:posOffset>
            </wp:positionH>
            <wp:positionV relativeFrom="paragraph">
              <wp:posOffset>152483</wp:posOffset>
            </wp:positionV>
            <wp:extent cx="6003235" cy="448329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34385" t="22228" r="18585" b="15316"/>
                    <a:stretch/>
                  </pic:blipFill>
                  <pic:spPr bwMode="auto">
                    <a:xfrm>
                      <a:off x="0" y="0"/>
                      <a:ext cx="6003235" cy="44832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24CB34" w14:textId="77777777" w:rsidR="00A96104" w:rsidRPr="00A96104" w:rsidRDefault="00A96104" w:rsidP="00A96104"/>
    <w:p w14:paraId="07947531" w14:textId="77777777" w:rsidR="00A96104" w:rsidRPr="00A96104" w:rsidRDefault="00A96104" w:rsidP="00A96104"/>
    <w:p w14:paraId="65609078" w14:textId="77777777" w:rsidR="00A96104" w:rsidRPr="00A96104" w:rsidRDefault="00A96104" w:rsidP="00A96104"/>
    <w:p w14:paraId="44934A39" w14:textId="77777777" w:rsidR="00A96104" w:rsidRPr="00A96104" w:rsidRDefault="00A96104" w:rsidP="00A96104"/>
    <w:p w14:paraId="6193457F" w14:textId="77777777" w:rsidR="00A96104" w:rsidRPr="00A96104" w:rsidRDefault="00A96104" w:rsidP="00A96104"/>
    <w:p w14:paraId="69DDFC57" w14:textId="77777777" w:rsidR="00A96104" w:rsidRDefault="00A96104" w:rsidP="00A96104"/>
    <w:p w14:paraId="04268255" w14:textId="77777777" w:rsidR="001543B0" w:rsidRDefault="001543B0" w:rsidP="00A96104"/>
    <w:p w14:paraId="5462997F" w14:textId="77777777" w:rsidR="001543B0" w:rsidRDefault="001543B0" w:rsidP="00A96104"/>
    <w:p w14:paraId="65A773D4" w14:textId="77777777" w:rsidR="001543B0" w:rsidRDefault="001543B0" w:rsidP="00A96104"/>
    <w:p w14:paraId="64136BEC" w14:textId="77777777" w:rsidR="001543B0" w:rsidRDefault="001543B0" w:rsidP="00A96104"/>
    <w:p w14:paraId="582029C1" w14:textId="77777777" w:rsidR="001543B0" w:rsidRDefault="001543B0" w:rsidP="00A96104"/>
    <w:p w14:paraId="64EEB5F7" w14:textId="77777777" w:rsidR="001543B0" w:rsidRDefault="001543B0" w:rsidP="00A96104"/>
    <w:p w14:paraId="34C7B14D" w14:textId="77777777" w:rsidR="001543B0" w:rsidRDefault="001543B0" w:rsidP="00A96104"/>
    <w:p w14:paraId="6BE9B861" w14:textId="77777777" w:rsidR="001543B0" w:rsidRDefault="001543B0" w:rsidP="00A96104"/>
    <w:p w14:paraId="0053402D" w14:textId="77777777" w:rsidR="001543B0" w:rsidRDefault="001543B0" w:rsidP="00A96104"/>
    <w:p w14:paraId="14D1B739" w14:textId="77777777" w:rsidR="001543B0" w:rsidRDefault="001543B0" w:rsidP="00A96104"/>
    <w:p w14:paraId="4C6EB404" w14:textId="77777777" w:rsidR="001543B0" w:rsidRDefault="001543B0" w:rsidP="00A96104"/>
    <w:p w14:paraId="4DFCC909" w14:textId="77777777" w:rsidR="001543B0" w:rsidRDefault="001543B0" w:rsidP="00A96104"/>
    <w:p w14:paraId="75B94A8A" w14:textId="77777777" w:rsidR="001543B0" w:rsidRDefault="001543B0" w:rsidP="00A96104"/>
    <w:p w14:paraId="606D7C07" w14:textId="77777777" w:rsidR="001543B0" w:rsidRDefault="001543B0" w:rsidP="00A96104"/>
    <w:p w14:paraId="633C07F6" w14:textId="77777777" w:rsidR="001543B0" w:rsidRPr="00A96104" w:rsidRDefault="001543B0" w:rsidP="00A96104"/>
    <w:p w14:paraId="110A4608" w14:textId="77777777" w:rsidR="001543B0" w:rsidRDefault="001543B0" w:rsidP="00A96104">
      <w:pPr>
        <w:rPr>
          <w:noProof/>
        </w:rPr>
      </w:pPr>
    </w:p>
    <w:p w14:paraId="522D5654" w14:textId="77777777" w:rsidR="00A96104" w:rsidRPr="00A96104" w:rsidRDefault="001543B0" w:rsidP="00A96104">
      <w:r>
        <w:rPr>
          <w:noProof/>
        </w:rPr>
        <w:drawing>
          <wp:anchor distT="0" distB="0" distL="114300" distR="114300" simplePos="0" relativeHeight="251673600" behindDoc="0" locked="0" layoutInCell="1" allowOverlap="1" wp14:anchorId="7A33B8D0" wp14:editId="2D460172">
            <wp:simplePos x="0" y="0"/>
            <wp:positionH relativeFrom="column">
              <wp:posOffset>1282699</wp:posOffset>
            </wp:positionH>
            <wp:positionV relativeFrom="paragraph">
              <wp:posOffset>-196966</wp:posOffset>
            </wp:positionV>
            <wp:extent cx="3990109" cy="290162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3908" t="21957" r="18518" b="16514"/>
                    <a:stretch/>
                  </pic:blipFill>
                  <pic:spPr bwMode="auto">
                    <a:xfrm>
                      <a:off x="0" y="0"/>
                      <a:ext cx="4004296" cy="29119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55C1EA" w14:textId="77777777" w:rsidR="00A96104" w:rsidRPr="00A96104" w:rsidRDefault="00A96104" w:rsidP="00A96104"/>
    <w:p w14:paraId="64FCE8F9" w14:textId="77777777" w:rsidR="00A96104" w:rsidRPr="00A96104" w:rsidRDefault="00A96104" w:rsidP="00A96104"/>
    <w:p w14:paraId="558296C9" w14:textId="77777777" w:rsidR="00A96104" w:rsidRPr="00A96104" w:rsidRDefault="00A96104" w:rsidP="00A96104"/>
    <w:p w14:paraId="0DDF804E" w14:textId="77777777" w:rsidR="00A96104" w:rsidRPr="00A96104" w:rsidRDefault="00A96104" w:rsidP="00A96104"/>
    <w:p w14:paraId="5249D74C" w14:textId="77777777" w:rsidR="00A96104" w:rsidRDefault="00A96104" w:rsidP="00A96104">
      <w:pPr>
        <w:ind w:firstLine="720"/>
      </w:pPr>
    </w:p>
    <w:p w14:paraId="75D569D4" w14:textId="77777777" w:rsidR="00A96104" w:rsidRDefault="00A96104" w:rsidP="00A96104">
      <w:pPr>
        <w:ind w:firstLine="720"/>
      </w:pPr>
    </w:p>
    <w:p w14:paraId="1749E773" w14:textId="77777777" w:rsidR="00A96104" w:rsidRDefault="00A96104" w:rsidP="00A96104">
      <w:pPr>
        <w:ind w:firstLine="720"/>
      </w:pPr>
    </w:p>
    <w:p w14:paraId="0940DCF4" w14:textId="77777777" w:rsidR="00A96104" w:rsidRPr="00A96104" w:rsidRDefault="00A96104" w:rsidP="00A96104"/>
    <w:p w14:paraId="18693CA2" w14:textId="77777777" w:rsidR="00A96104" w:rsidRPr="00A96104" w:rsidRDefault="00A96104" w:rsidP="00A96104"/>
    <w:p w14:paraId="1847CAFA" w14:textId="77777777" w:rsidR="00A96104" w:rsidRPr="00A96104" w:rsidRDefault="001543B0" w:rsidP="00A96104">
      <w:r>
        <w:rPr>
          <w:noProof/>
        </w:rPr>
        <w:drawing>
          <wp:anchor distT="0" distB="0" distL="114300" distR="114300" simplePos="0" relativeHeight="251677696" behindDoc="0" locked="0" layoutInCell="1" allowOverlap="1" wp14:anchorId="71B22BE2" wp14:editId="5B4A6327">
            <wp:simplePos x="0" y="0"/>
            <wp:positionH relativeFrom="column">
              <wp:posOffset>3647948</wp:posOffset>
            </wp:positionH>
            <wp:positionV relativeFrom="paragraph">
              <wp:posOffset>66294</wp:posOffset>
            </wp:positionV>
            <wp:extent cx="3041640" cy="2316480"/>
            <wp:effectExtent l="0" t="0" r="6985" b="762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34692" t="24541" r="20415" b="14640"/>
                    <a:stretch/>
                  </pic:blipFill>
                  <pic:spPr bwMode="auto">
                    <a:xfrm>
                      <a:off x="0" y="0"/>
                      <a:ext cx="3052788" cy="23249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4FCAB84B" wp14:editId="2F0CE904">
            <wp:simplePos x="0" y="0"/>
            <wp:positionH relativeFrom="margin">
              <wp:align>left</wp:align>
            </wp:positionH>
            <wp:positionV relativeFrom="paragraph">
              <wp:posOffset>108458</wp:posOffset>
            </wp:positionV>
            <wp:extent cx="3578352" cy="2283460"/>
            <wp:effectExtent l="0" t="0" r="3175"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33870" t="24512" r="19252" b="22285"/>
                    <a:stretch/>
                  </pic:blipFill>
                  <pic:spPr bwMode="auto">
                    <a:xfrm>
                      <a:off x="0" y="0"/>
                      <a:ext cx="3578352" cy="2283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428E2C" w14:textId="77777777" w:rsidR="00A96104" w:rsidRPr="00A96104" w:rsidRDefault="00A96104" w:rsidP="00A96104"/>
    <w:p w14:paraId="3554EE0D" w14:textId="77777777" w:rsidR="00A96104" w:rsidRPr="00A96104" w:rsidRDefault="00A96104" w:rsidP="00A96104"/>
    <w:p w14:paraId="163D27D1" w14:textId="77777777" w:rsidR="00A96104" w:rsidRPr="00A96104" w:rsidRDefault="00A96104" w:rsidP="00A96104"/>
    <w:p w14:paraId="432D2E27" w14:textId="77777777" w:rsidR="00A96104" w:rsidRPr="00A96104" w:rsidRDefault="00A96104" w:rsidP="00A96104"/>
    <w:p w14:paraId="375074F8" w14:textId="77777777" w:rsidR="00A96104" w:rsidRPr="00A96104" w:rsidRDefault="00A96104" w:rsidP="00A96104"/>
    <w:p w14:paraId="24A43007" w14:textId="77777777" w:rsidR="00A96104" w:rsidRPr="00A96104" w:rsidRDefault="00A96104" w:rsidP="00A96104"/>
    <w:p w14:paraId="49D33F87" w14:textId="77777777" w:rsidR="00A96104" w:rsidRPr="00A96104" w:rsidRDefault="00A96104" w:rsidP="00A96104"/>
    <w:p w14:paraId="483906B8" w14:textId="77777777" w:rsidR="00A96104" w:rsidRPr="00A96104" w:rsidRDefault="00A96104" w:rsidP="00A96104"/>
    <w:p w14:paraId="4EC3912B" w14:textId="77777777" w:rsidR="00A96104" w:rsidRPr="00A96104" w:rsidRDefault="001543B0" w:rsidP="00A96104">
      <w:r>
        <w:rPr>
          <w:noProof/>
        </w:rPr>
        <w:drawing>
          <wp:anchor distT="0" distB="0" distL="114300" distR="114300" simplePos="0" relativeHeight="251681792" behindDoc="0" locked="0" layoutInCell="1" allowOverlap="1" wp14:anchorId="1D541B24" wp14:editId="3EA20201">
            <wp:simplePos x="0" y="0"/>
            <wp:positionH relativeFrom="margin">
              <wp:posOffset>3495548</wp:posOffset>
            </wp:positionH>
            <wp:positionV relativeFrom="paragraph">
              <wp:posOffset>43942</wp:posOffset>
            </wp:positionV>
            <wp:extent cx="3622423" cy="2706624"/>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4814" t="7095" r="15285"/>
                    <a:stretch/>
                  </pic:blipFill>
                  <pic:spPr bwMode="auto">
                    <a:xfrm>
                      <a:off x="0" y="0"/>
                      <a:ext cx="3624254" cy="27079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6833B69B" wp14:editId="22F134C6">
            <wp:simplePos x="0" y="0"/>
            <wp:positionH relativeFrom="margin">
              <wp:posOffset>50419</wp:posOffset>
            </wp:positionH>
            <wp:positionV relativeFrom="paragraph">
              <wp:posOffset>4953</wp:posOffset>
            </wp:positionV>
            <wp:extent cx="3450590" cy="2789555"/>
            <wp:effectExtent l="0" t="0" r="0" b="0"/>
            <wp:wrapThrough wrapText="bothSides">
              <wp:wrapPolygon edited="0">
                <wp:start x="0" y="0"/>
                <wp:lineTo x="0" y="21389"/>
                <wp:lineTo x="21465" y="21389"/>
                <wp:lineTo x="21465"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7663" t="4393" r="14901" b="-1336"/>
                    <a:stretch/>
                  </pic:blipFill>
                  <pic:spPr bwMode="auto">
                    <a:xfrm>
                      <a:off x="0" y="0"/>
                      <a:ext cx="3450590" cy="278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A4EDAC" w14:textId="77777777" w:rsidR="00A96104" w:rsidRPr="00A96104" w:rsidRDefault="00A96104" w:rsidP="00A96104"/>
    <w:p w14:paraId="353EAB2A" w14:textId="77777777" w:rsidR="00A96104" w:rsidRPr="00A96104" w:rsidRDefault="00A96104" w:rsidP="00A96104"/>
    <w:p w14:paraId="40392F44" w14:textId="77777777" w:rsidR="00A96104" w:rsidRPr="00A96104" w:rsidRDefault="00A96104" w:rsidP="00A96104"/>
    <w:p w14:paraId="6CD728B4" w14:textId="77777777" w:rsidR="00A96104" w:rsidRDefault="00A96104" w:rsidP="00A96104">
      <w:pPr>
        <w:tabs>
          <w:tab w:val="left" w:pos="6669"/>
        </w:tabs>
      </w:pPr>
      <w:r>
        <w:tab/>
      </w:r>
    </w:p>
    <w:p w14:paraId="15417BE7" w14:textId="77777777" w:rsidR="00A96104" w:rsidRDefault="00A96104" w:rsidP="00A96104">
      <w:pPr>
        <w:tabs>
          <w:tab w:val="left" w:pos="6669"/>
        </w:tabs>
      </w:pPr>
    </w:p>
    <w:p w14:paraId="0C3AFFCC" w14:textId="77777777" w:rsidR="00A96104" w:rsidRDefault="00A96104" w:rsidP="00A96104">
      <w:pPr>
        <w:tabs>
          <w:tab w:val="left" w:pos="6669"/>
        </w:tabs>
        <w:jc w:val="center"/>
      </w:pPr>
    </w:p>
    <w:p w14:paraId="4E73F566" w14:textId="77777777" w:rsidR="00A96104" w:rsidRDefault="00A96104" w:rsidP="00A96104">
      <w:pPr>
        <w:tabs>
          <w:tab w:val="left" w:pos="6669"/>
        </w:tabs>
        <w:jc w:val="center"/>
      </w:pPr>
    </w:p>
    <w:p w14:paraId="519A1E0C" w14:textId="77777777" w:rsidR="00A96104" w:rsidRDefault="00A96104" w:rsidP="00A96104">
      <w:pPr>
        <w:tabs>
          <w:tab w:val="left" w:pos="6669"/>
        </w:tabs>
        <w:jc w:val="center"/>
      </w:pPr>
    </w:p>
    <w:p w14:paraId="207FA3F4" w14:textId="77777777" w:rsidR="001543B0" w:rsidRDefault="001543B0" w:rsidP="00A96104">
      <w:pPr>
        <w:tabs>
          <w:tab w:val="left" w:pos="6669"/>
        </w:tabs>
        <w:jc w:val="center"/>
        <w:rPr>
          <w:noProof/>
        </w:rPr>
      </w:pPr>
    </w:p>
    <w:p w14:paraId="5BC18934" w14:textId="77777777" w:rsidR="001543B0" w:rsidRDefault="001543B0" w:rsidP="00A96104">
      <w:pPr>
        <w:tabs>
          <w:tab w:val="left" w:pos="6669"/>
        </w:tabs>
        <w:jc w:val="center"/>
        <w:rPr>
          <w:noProof/>
        </w:rPr>
      </w:pPr>
    </w:p>
    <w:p w14:paraId="2AB96742" w14:textId="77777777" w:rsidR="001543B0" w:rsidRDefault="001543B0" w:rsidP="00A96104">
      <w:pPr>
        <w:tabs>
          <w:tab w:val="left" w:pos="6669"/>
        </w:tabs>
        <w:jc w:val="center"/>
        <w:rPr>
          <w:noProof/>
        </w:rPr>
      </w:pPr>
    </w:p>
    <w:p w14:paraId="25BB20E0" w14:textId="77777777" w:rsidR="001543B0" w:rsidRDefault="001543B0" w:rsidP="00A96104">
      <w:pPr>
        <w:tabs>
          <w:tab w:val="left" w:pos="6669"/>
        </w:tabs>
        <w:jc w:val="center"/>
        <w:rPr>
          <w:noProof/>
        </w:rPr>
      </w:pPr>
    </w:p>
    <w:p w14:paraId="16E8F94F" w14:textId="77777777" w:rsidR="001543B0" w:rsidRDefault="001543B0" w:rsidP="00A96104">
      <w:pPr>
        <w:tabs>
          <w:tab w:val="left" w:pos="6669"/>
        </w:tabs>
        <w:jc w:val="center"/>
        <w:rPr>
          <w:noProof/>
        </w:rPr>
      </w:pPr>
    </w:p>
    <w:p w14:paraId="02B10D91" w14:textId="77777777" w:rsidR="001543B0" w:rsidRDefault="001543B0" w:rsidP="00A96104">
      <w:pPr>
        <w:tabs>
          <w:tab w:val="left" w:pos="6669"/>
        </w:tabs>
        <w:jc w:val="center"/>
        <w:rPr>
          <w:noProof/>
        </w:rPr>
      </w:pPr>
    </w:p>
    <w:p w14:paraId="5D621A30" w14:textId="77777777" w:rsidR="001543B0" w:rsidRDefault="001543B0" w:rsidP="00A96104">
      <w:pPr>
        <w:tabs>
          <w:tab w:val="left" w:pos="6669"/>
        </w:tabs>
        <w:jc w:val="center"/>
        <w:rPr>
          <w:noProof/>
        </w:rPr>
      </w:pPr>
    </w:p>
    <w:p w14:paraId="17938B38" w14:textId="77777777" w:rsidR="001543B0" w:rsidRDefault="009D2AE8" w:rsidP="00A96104">
      <w:pPr>
        <w:tabs>
          <w:tab w:val="left" w:pos="6669"/>
        </w:tabs>
        <w:jc w:val="center"/>
        <w:rPr>
          <w:noProof/>
        </w:rPr>
      </w:pPr>
      <w:r>
        <w:rPr>
          <w:noProof/>
        </w:rPr>
        <w:drawing>
          <wp:anchor distT="0" distB="0" distL="114300" distR="114300" simplePos="0" relativeHeight="251684864" behindDoc="0" locked="0" layoutInCell="1" allowOverlap="1" wp14:anchorId="1A8248F4" wp14:editId="133574E3">
            <wp:simplePos x="0" y="0"/>
            <wp:positionH relativeFrom="margin">
              <wp:align>left</wp:align>
            </wp:positionH>
            <wp:positionV relativeFrom="paragraph">
              <wp:posOffset>156210</wp:posOffset>
            </wp:positionV>
            <wp:extent cx="7175500" cy="9538516"/>
            <wp:effectExtent l="0" t="0" r="6350" b="571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3048" t="9937" r="34741" b="13897"/>
                    <a:stretch/>
                  </pic:blipFill>
                  <pic:spPr bwMode="auto">
                    <a:xfrm>
                      <a:off x="0" y="0"/>
                      <a:ext cx="7175500" cy="95385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509D6B" w14:textId="77777777" w:rsidR="00A96104" w:rsidRDefault="00A96104" w:rsidP="00A96104">
      <w:pPr>
        <w:tabs>
          <w:tab w:val="left" w:pos="6669"/>
        </w:tabs>
        <w:jc w:val="center"/>
      </w:pPr>
    </w:p>
    <w:p w14:paraId="39B3BC95" w14:textId="77777777" w:rsidR="00A96104" w:rsidRDefault="00A96104" w:rsidP="00A96104">
      <w:pPr>
        <w:tabs>
          <w:tab w:val="left" w:pos="6669"/>
        </w:tabs>
      </w:pPr>
    </w:p>
    <w:p w14:paraId="3F566823" w14:textId="77777777" w:rsidR="00A96104" w:rsidRDefault="00A96104" w:rsidP="00A96104">
      <w:pPr>
        <w:tabs>
          <w:tab w:val="left" w:pos="6669"/>
        </w:tabs>
      </w:pPr>
    </w:p>
    <w:p w14:paraId="70E5CF8B" w14:textId="77777777" w:rsidR="0054381D" w:rsidRDefault="0054381D" w:rsidP="00A96104">
      <w:pPr>
        <w:tabs>
          <w:tab w:val="left" w:pos="6669"/>
        </w:tabs>
      </w:pPr>
    </w:p>
    <w:p w14:paraId="3B57F69E" w14:textId="77777777" w:rsidR="0054381D" w:rsidRDefault="0054381D" w:rsidP="00A96104">
      <w:pPr>
        <w:tabs>
          <w:tab w:val="left" w:pos="6669"/>
        </w:tabs>
      </w:pPr>
    </w:p>
    <w:p w14:paraId="389CCD43" w14:textId="77777777" w:rsidR="0054381D" w:rsidRDefault="0054381D" w:rsidP="00A96104">
      <w:pPr>
        <w:tabs>
          <w:tab w:val="left" w:pos="6669"/>
        </w:tabs>
      </w:pPr>
    </w:p>
    <w:p w14:paraId="727B5037" w14:textId="77777777" w:rsidR="0054381D" w:rsidRDefault="0054381D" w:rsidP="00A96104">
      <w:pPr>
        <w:tabs>
          <w:tab w:val="left" w:pos="6669"/>
        </w:tabs>
      </w:pPr>
    </w:p>
    <w:p w14:paraId="7FC135C1" w14:textId="77777777" w:rsidR="0054381D" w:rsidRDefault="0054381D" w:rsidP="00A96104">
      <w:pPr>
        <w:tabs>
          <w:tab w:val="left" w:pos="6669"/>
        </w:tabs>
      </w:pPr>
    </w:p>
    <w:p w14:paraId="32381CFB" w14:textId="77777777" w:rsidR="0054381D" w:rsidRDefault="0054381D" w:rsidP="00A96104">
      <w:pPr>
        <w:tabs>
          <w:tab w:val="left" w:pos="6669"/>
        </w:tabs>
      </w:pPr>
    </w:p>
    <w:p w14:paraId="2DBCAA5E" w14:textId="77777777" w:rsidR="0054381D" w:rsidRDefault="0054381D" w:rsidP="00A96104">
      <w:pPr>
        <w:tabs>
          <w:tab w:val="left" w:pos="6669"/>
        </w:tabs>
      </w:pPr>
    </w:p>
    <w:p w14:paraId="39E0A22E" w14:textId="77777777" w:rsidR="0054381D" w:rsidRDefault="0054381D" w:rsidP="00A96104">
      <w:pPr>
        <w:tabs>
          <w:tab w:val="left" w:pos="6669"/>
        </w:tabs>
      </w:pPr>
    </w:p>
    <w:p w14:paraId="79BA83DE" w14:textId="77777777" w:rsidR="0054381D" w:rsidRDefault="0054381D" w:rsidP="00A96104">
      <w:pPr>
        <w:tabs>
          <w:tab w:val="left" w:pos="6669"/>
        </w:tabs>
      </w:pPr>
    </w:p>
    <w:p w14:paraId="0361CE98" w14:textId="77777777" w:rsidR="0054381D" w:rsidRDefault="0054381D" w:rsidP="00A96104">
      <w:pPr>
        <w:tabs>
          <w:tab w:val="left" w:pos="6669"/>
        </w:tabs>
      </w:pPr>
    </w:p>
    <w:p w14:paraId="5A3F42E8" w14:textId="77777777" w:rsidR="0054381D" w:rsidRDefault="0054381D" w:rsidP="00A96104">
      <w:pPr>
        <w:tabs>
          <w:tab w:val="left" w:pos="6669"/>
        </w:tabs>
      </w:pPr>
    </w:p>
    <w:p w14:paraId="47F6A622" w14:textId="77777777" w:rsidR="0054381D" w:rsidRDefault="0054381D" w:rsidP="00A96104">
      <w:pPr>
        <w:tabs>
          <w:tab w:val="left" w:pos="6669"/>
        </w:tabs>
      </w:pPr>
    </w:p>
    <w:p w14:paraId="5C5036C0" w14:textId="77777777" w:rsidR="0054381D" w:rsidRDefault="0054381D" w:rsidP="00A96104">
      <w:pPr>
        <w:tabs>
          <w:tab w:val="left" w:pos="6669"/>
        </w:tabs>
      </w:pPr>
    </w:p>
    <w:p w14:paraId="0C5139C5" w14:textId="77777777" w:rsidR="0054381D" w:rsidRDefault="0054381D" w:rsidP="00A96104">
      <w:pPr>
        <w:tabs>
          <w:tab w:val="left" w:pos="6669"/>
        </w:tabs>
      </w:pPr>
    </w:p>
    <w:p w14:paraId="23220220" w14:textId="77777777" w:rsidR="0054381D" w:rsidRDefault="0054381D" w:rsidP="00A96104">
      <w:pPr>
        <w:tabs>
          <w:tab w:val="left" w:pos="6669"/>
        </w:tabs>
      </w:pPr>
    </w:p>
    <w:p w14:paraId="6AB84B02" w14:textId="77777777" w:rsidR="0054381D" w:rsidRDefault="0054381D" w:rsidP="00A96104">
      <w:pPr>
        <w:tabs>
          <w:tab w:val="left" w:pos="6669"/>
        </w:tabs>
      </w:pPr>
    </w:p>
    <w:p w14:paraId="3B226D35" w14:textId="77777777" w:rsidR="0054381D" w:rsidRDefault="0054381D" w:rsidP="00A96104">
      <w:pPr>
        <w:tabs>
          <w:tab w:val="left" w:pos="6669"/>
        </w:tabs>
      </w:pPr>
    </w:p>
    <w:p w14:paraId="32C47028" w14:textId="77777777" w:rsidR="0054381D" w:rsidRDefault="0054381D" w:rsidP="00A96104">
      <w:pPr>
        <w:tabs>
          <w:tab w:val="left" w:pos="6669"/>
        </w:tabs>
      </w:pPr>
    </w:p>
    <w:p w14:paraId="350F8992" w14:textId="77777777" w:rsidR="0054381D" w:rsidRDefault="0054381D" w:rsidP="00A96104">
      <w:pPr>
        <w:tabs>
          <w:tab w:val="left" w:pos="6669"/>
        </w:tabs>
      </w:pPr>
    </w:p>
    <w:p w14:paraId="301D741E" w14:textId="77777777" w:rsidR="0054381D" w:rsidRDefault="0054381D" w:rsidP="00A96104">
      <w:pPr>
        <w:tabs>
          <w:tab w:val="left" w:pos="6669"/>
        </w:tabs>
      </w:pPr>
    </w:p>
    <w:p w14:paraId="74FC60B6" w14:textId="77777777" w:rsidR="0054381D" w:rsidRDefault="0054381D" w:rsidP="00A96104">
      <w:pPr>
        <w:tabs>
          <w:tab w:val="left" w:pos="6669"/>
        </w:tabs>
      </w:pPr>
    </w:p>
    <w:p w14:paraId="111720B4" w14:textId="77777777" w:rsidR="0054381D" w:rsidRDefault="0054381D" w:rsidP="00A96104">
      <w:pPr>
        <w:tabs>
          <w:tab w:val="left" w:pos="6669"/>
        </w:tabs>
      </w:pPr>
    </w:p>
    <w:p w14:paraId="3F4E5329" w14:textId="77777777" w:rsidR="009D2AE8" w:rsidRDefault="009D2AE8" w:rsidP="00A96104">
      <w:pPr>
        <w:tabs>
          <w:tab w:val="left" w:pos="6669"/>
        </w:tabs>
        <w:rPr>
          <w:noProof/>
        </w:rPr>
      </w:pPr>
    </w:p>
    <w:p w14:paraId="3AD92775" w14:textId="77777777" w:rsidR="009D2AE8" w:rsidRDefault="009D2AE8" w:rsidP="00A96104">
      <w:pPr>
        <w:tabs>
          <w:tab w:val="left" w:pos="6669"/>
        </w:tabs>
        <w:rPr>
          <w:noProof/>
        </w:rPr>
      </w:pPr>
    </w:p>
    <w:p w14:paraId="37CB8BFF" w14:textId="77777777" w:rsidR="009D2AE8" w:rsidRDefault="009D2AE8" w:rsidP="00A96104">
      <w:pPr>
        <w:tabs>
          <w:tab w:val="left" w:pos="6669"/>
        </w:tabs>
        <w:rPr>
          <w:noProof/>
        </w:rPr>
      </w:pPr>
    </w:p>
    <w:p w14:paraId="16C67CF9" w14:textId="77777777" w:rsidR="0054381D" w:rsidRDefault="00710FB2" w:rsidP="00A96104">
      <w:pPr>
        <w:tabs>
          <w:tab w:val="left" w:pos="6669"/>
        </w:tabs>
      </w:pPr>
      <w:r>
        <w:rPr>
          <w:noProof/>
        </w:rPr>
        <w:drawing>
          <wp:inline distT="0" distB="0" distL="0" distR="0" wp14:anchorId="04D1DD71" wp14:editId="0228FBA4">
            <wp:extent cx="4061653" cy="2872813"/>
            <wp:effectExtent l="0" t="0" r="0" b="3810"/>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64254" cy="2874653"/>
                    </a:xfrm>
                    <a:prstGeom prst="rect">
                      <a:avLst/>
                    </a:prstGeom>
                    <a:noFill/>
                    <a:ln>
                      <a:noFill/>
                    </a:ln>
                  </pic:spPr>
                </pic:pic>
              </a:graphicData>
            </a:graphic>
          </wp:inline>
        </w:drawing>
      </w:r>
    </w:p>
    <w:p w14:paraId="57B50CEF" w14:textId="77777777" w:rsidR="0054381D" w:rsidRDefault="00A37358" w:rsidP="00A96104">
      <w:pPr>
        <w:tabs>
          <w:tab w:val="left" w:pos="6669"/>
        </w:tabs>
      </w:pPr>
      <w:r>
        <w:rPr>
          <w:noProof/>
        </w:rPr>
        <w:drawing>
          <wp:anchor distT="0" distB="0" distL="114300" distR="114300" simplePos="0" relativeHeight="251686912" behindDoc="0" locked="0" layoutInCell="1" allowOverlap="1" wp14:anchorId="794A6FE8" wp14:editId="37B4135E">
            <wp:simplePos x="0" y="0"/>
            <wp:positionH relativeFrom="margin">
              <wp:posOffset>3597639</wp:posOffset>
            </wp:positionH>
            <wp:positionV relativeFrom="paragraph">
              <wp:posOffset>88588</wp:posOffset>
            </wp:positionV>
            <wp:extent cx="2665283" cy="1885159"/>
            <wp:effectExtent l="0" t="0" r="1905" b="1270"/>
            <wp:wrapNone/>
            <wp:docPr id="163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3"/>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65283" cy="188515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1257BFEA" wp14:editId="4B6A216A">
            <wp:simplePos x="0" y="0"/>
            <wp:positionH relativeFrom="margin">
              <wp:align>left</wp:align>
            </wp:positionH>
            <wp:positionV relativeFrom="paragraph">
              <wp:posOffset>-1156</wp:posOffset>
            </wp:positionV>
            <wp:extent cx="2818151" cy="1993283"/>
            <wp:effectExtent l="0" t="0" r="1270" b="6985"/>
            <wp:wrapNone/>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18151" cy="19932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E1AAB" w14:textId="77777777" w:rsidR="0054381D" w:rsidRDefault="0054381D" w:rsidP="00A96104">
      <w:pPr>
        <w:tabs>
          <w:tab w:val="left" w:pos="6669"/>
        </w:tabs>
      </w:pPr>
    </w:p>
    <w:p w14:paraId="3311F6E7" w14:textId="77777777" w:rsidR="0054381D" w:rsidRDefault="0054381D" w:rsidP="00A96104">
      <w:pPr>
        <w:tabs>
          <w:tab w:val="left" w:pos="6669"/>
        </w:tabs>
      </w:pPr>
    </w:p>
    <w:p w14:paraId="5339BB28" w14:textId="77777777" w:rsidR="0054381D" w:rsidRDefault="0054381D" w:rsidP="00A96104">
      <w:pPr>
        <w:tabs>
          <w:tab w:val="left" w:pos="6669"/>
        </w:tabs>
      </w:pPr>
    </w:p>
    <w:p w14:paraId="68CDD30F" w14:textId="77777777" w:rsidR="0054381D" w:rsidRDefault="0054381D" w:rsidP="00A96104">
      <w:pPr>
        <w:tabs>
          <w:tab w:val="left" w:pos="6669"/>
        </w:tabs>
      </w:pPr>
    </w:p>
    <w:p w14:paraId="3B26C502" w14:textId="77777777" w:rsidR="0054381D" w:rsidRDefault="0054381D" w:rsidP="00A96104">
      <w:pPr>
        <w:tabs>
          <w:tab w:val="left" w:pos="6669"/>
        </w:tabs>
      </w:pPr>
    </w:p>
    <w:p w14:paraId="5960C068" w14:textId="77777777" w:rsidR="0054381D" w:rsidRDefault="0054381D" w:rsidP="00A96104">
      <w:pPr>
        <w:tabs>
          <w:tab w:val="left" w:pos="6669"/>
        </w:tabs>
      </w:pPr>
    </w:p>
    <w:p w14:paraId="6FC23816" w14:textId="77777777" w:rsidR="0054381D" w:rsidRDefault="009D2AE8" w:rsidP="00A96104">
      <w:pPr>
        <w:tabs>
          <w:tab w:val="left" w:pos="6669"/>
        </w:tabs>
      </w:pPr>
      <w:r>
        <w:rPr>
          <w:noProof/>
        </w:rPr>
        <w:drawing>
          <wp:anchor distT="0" distB="0" distL="114300" distR="114300" simplePos="0" relativeHeight="251688960" behindDoc="0" locked="0" layoutInCell="1" allowOverlap="1" wp14:anchorId="4190BC32" wp14:editId="68909816">
            <wp:simplePos x="0" y="0"/>
            <wp:positionH relativeFrom="column">
              <wp:posOffset>3352800</wp:posOffset>
            </wp:positionH>
            <wp:positionV relativeFrom="paragraph">
              <wp:posOffset>192405</wp:posOffset>
            </wp:positionV>
            <wp:extent cx="3385872" cy="2394621"/>
            <wp:effectExtent l="0" t="0" r="5080" b="5715"/>
            <wp:wrapNone/>
            <wp:docPr id="19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85872" cy="23946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EE89D3" w14:textId="77777777" w:rsidR="0054381D" w:rsidRDefault="00A37358" w:rsidP="00A96104">
      <w:pPr>
        <w:tabs>
          <w:tab w:val="left" w:pos="6669"/>
        </w:tabs>
      </w:pPr>
      <w:r>
        <w:rPr>
          <w:noProof/>
        </w:rPr>
        <w:drawing>
          <wp:anchor distT="0" distB="0" distL="114300" distR="114300" simplePos="0" relativeHeight="251687936" behindDoc="0" locked="0" layoutInCell="1" allowOverlap="1" wp14:anchorId="0E27809A" wp14:editId="1C7D4A0C">
            <wp:simplePos x="0" y="0"/>
            <wp:positionH relativeFrom="margin">
              <wp:posOffset>43930</wp:posOffset>
            </wp:positionH>
            <wp:positionV relativeFrom="paragraph">
              <wp:posOffset>7203</wp:posOffset>
            </wp:positionV>
            <wp:extent cx="2627990" cy="1858781"/>
            <wp:effectExtent l="0" t="0" r="1270" b="8255"/>
            <wp:wrapNone/>
            <wp:docPr id="184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3"/>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27990" cy="18587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2A116F" w14:textId="77777777" w:rsidR="0054381D" w:rsidRDefault="0054381D" w:rsidP="00A96104">
      <w:pPr>
        <w:tabs>
          <w:tab w:val="left" w:pos="6669"/>
        </w:tabs>
      </w:pPr>
    </w:p>
    <w:p w14:paraId="62EBA87D" w14:textId="77777777" w:rsidR="00710FB2" w:rsidRDefault="00710FB2" w:rsidP="00A96104">
      <w:pPr>
        <w:tabs>
          <w:tab w:val="left" w:pos="6669"/>
        </w:tabs>
      </w:pPr>
    </w:p>
    <w:p w14:paraId="05ABA319" w14:textId="77777777" w:rsidR="00710FB2" w:rsidRPr="00710FB2" w:rsidRDefault="00710FB2" w:rsidP="00710FB2"/>
    <w:p w14:paraId="249CA7D6" w14:textId="77777777" w:rsidR="00710FB2" w:rsidRPr="00710FB2" w:rsidRDefault="00710FB2" w:rsidP="00710FB2"/>
    <w:p w14:paraId="28DF8799" w14:textId="77777777" w:rsidR="00710FB2" w:rsidRPr="00710FB2" w:rsidRDefault="00710FB2" w:rsidP="00710FB2"/>
    <w:p w14:paraId="2261BDAB" w14:textId="77777777" w:rsidR="00710FB2" w:rsidRPr="00710FB2" w:rsidRDefault="00710FB2" w:rsidP="00710FB2"/>
    <w:p w14:paraId="1AB60EBB" w14:textId="77777777" w:rsidR="00710FB2" w:rsidRPr="00710FB2" w:rsidRDefault="00710FB2" w:rsidP="00710FB2"/>
    <w:p w14:paraId="555FEBF5" w14:textId="77777777" w:rsidR="00710FB2" w:rsidRPr="00710FB2" w:rsidRDefault="009D2AE8" w:rsidP="00710FB2">
      <w:r>
        <w:rPr>
          <w:noProof/>
        </w:rPr>
        <w:drawing>
          <wp:anchor distT="0" distB="0" distL="114300" distR="114300" simplePos="0" relativeHeight="251689984" behindDoc="0" locked="0" layoutInCell="1" allowOverlap="1" wp14:anchorId="0D8E6762" wp14:editId="2B20D6D8">
            <wp:simplePos x="0" y="0"/>
            <wp:positionH relativeFrom="margin">
              <wp:posOffset>-38735</wp:posOffset>
            </wp:positionH>
            <wp:positionV relativeFrom="paragraph">
              <wp:posOffset>225425</wp:posOffset>
            </wp:positionV>
            <wp:extent cx="3822491" cy="2703590"/>
            <wp:effectExtent l="0" t="0" r="6985" b="1905"/>
            <wp:wrapNone/>
            <wp:docPr id="204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22491" cy="2703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EBEF8B" w14:textId="77777777" w:rsidR="00710FB2" w:rsidRPr="00710FB2" w:rsidRDefault="00710FB2" w:rsidP="00710FB2"/>
    <w:p w14:paraId="055183A9" w14:textId="77777777" w:rsidR="00710FB2" w:rsidRPr="00710FB2" w:rsidRDefault="00710FB2" w:rsidP="00710FB2"/>
    <w:p w14:paraId="2334ADE8" w14:textId="77777777" w:rsidR="00710FB2" w:rsidRDefault="00710FB2" w:rsidP="00710FB2"/>
    <w:p w14:paraId="37006A02" w14:textId="77777777" w:rsidR="00710FB2" w:rsidRDefault="00710FB2" w:rsidP="00710FB2"/>
    <w:p w14:paraId="25EFA891" w14:textId="77777777" w:rsidR="00710FB2" w:rsidRDefault="00710FB2" w:rsidP="00710FB2"/>
    <w:p w14:paraId="76229458" w14:textId="77777777" w:rsidR="00710FB2" w:rsidRDefault="00710FB2" w:rsidP="00710FB2"/>
    <w:p w14:paraId="27A1F3B9" w14:textId="77777777" w:rsidR="00710FB2" w:rsidRDefault="00710FB2" w:rsidP="00710FB2"/>
    <w:p w14:paraId="0B0FCE83" w14:textId="77777777" w:rsidR="00710FB2" w:rsidRDefault="00710FB2" w:rsidP="00710FB2"/>
    <w:p w14:paraId="787223F2" w14:textId="77777777" w:rsidR="00710FB2" w:rsidRDefault="00710FB2" w:rsidP="00710FB2"/>
    <w:p w14:paraId="4DD9E922" w14:textId="77777777" w:rsidR="009D2AE8" w:rsidRDefault="009D2AE8" w:rsidP="00710FB2">
      <w:pPr>
        <w:sectPr w:rsidR="009D2AE8" w:rsidSect="005978E7">
          <w:pgSz w:w="11906" w:h="16838"/>
          <w:pgMar w:top="284" w:right="720" w:bottom="284" w:left="284" w:header="709" w:footer="709" w:gutter="0"/>
          <w:pgNumType w:start="1"/>
          <w:cols w:space="720"/>
        </w:sectPr>
      </w:pPr>
    </w:p>
    <w:p w14:paraId="3BD19EAF" w14:textId="77777777" w:rsidR="00710FB2" w:rsidRDefault="001232B7" w:rsidP="00710FB2">
      <w:r>
        <w:rPr>
          <w:noProof/>
        </w:rPr>
        <w:drawing>
          <wp:anchor distT="0" distB="0" distL="114300" distR="114300" simplePos="0" relativeHeight="251691008" behindDoc="0" locked="0" layoutInCell="1" allowOverlap="1" wp14:anchorId="25DEF7CF" wp14:editId="75D583C8">
            <wp:simplePos x="0" y="0"/>
            <wp:positionH relativeFrom="margin">
              <wp:posOffset>-123480</wp:posOffset>
            </wp:positionH>
            <wp:positionV relativeFrom="paragraph">
              <wp:posOffset>-7812</wp:posOffset>
            </wp:positionV>
            <wp:extent cx="5681443" cy="310551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4901" t="21570" r="10130" b="15247"/>
                    <a:stretch/>
                  </pic:blipFill>
                  <pic:spPr bwMode="auto">
                    <a:xfrm>
                      <a:off x="0" y="0"/>
                      <a:ext cx="5683419" cy="3106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AE8">
        <w:rPr>
          <w:noProof/>
        </w:rPr>
        <w:drawing>
          <wp:anchor distT="0" distB="0" distL="114300" distR="114300" simplePos="0" relativeHeight="251700224" behindDoc="1" locked="0" layoutInCell="1" allowOverlap="1" wp14:anchorId="1B2D89B8" wp14:editId="3D090746">
            <wp:simplePos x="0" y="0"/>
            <wp:positionH relativeFrom="page">
              <wp:align>right</wp:align>
            </wp:positionH>
            <wp:positionV relativeFrom="paragraph">
              <wp:posOffset>494</wp:posOffset>
            </wp:positionV>
            <wp:extent cx="5271770" cy="3060700"/>
            <wp:effectExtent l="0" t="0" r="5080" b="6350"/>
            <wp:wrapTight wrapText="bothSides">
              <wp:wrapPolygon edited="0">
                <wp:start x="0" y="0"/>
                <wp:lineTo x="0" y="21510"/>
                <wp:lineTo x="21543" y="21510"/>
                <wp:lineTo x="2154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25346" t="22345" r="13991" b="15002"/>
                    <a:stretch/>
                  </pic:blipFill>
                  <pic:spPr bwMode="auto">
                    <a:xfrm>
                      <a:off x="0" y="0"/>
                      <a:ext cx="5271770" cy="306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C1778A" w14:textId="77777777" w:rsidR="00710FB2" w:rsidRDefault="00710FB2" w:rsidP="00710FB2"/>
    <w:p w14:paraId="6013CC69" w14:textId="77777777" w:rsidR="00710FB2" w:rsidRDefault="00710FB2" w:rsidP="00710FB2"/>
    <w:p w14:paraId="7295CBE8" w14:textId="77777777" w:rsidR="00710FB2" w:rsidRDefault="00710FB2" w:rsidP="00710FB2"/>
    <w:p w14:paraId="77BC7578" w14:textId="77777777" w:rsidR="00710FB2" w:rsidRDefault="00710FB2" w:rsidP="00710FB2"/>
    <w:p w14:paraId="13F375E8" w14:textId="77777777" w:rsidR="00710FB2" w:rsidRDefault="00710FB2" w:rsidP="00710FB2"/>
    <w:p w14:paraId="7DFEFBC0" w14:textId="77777777" w:rsidR="00710FB2" w:rsidRDefault="00710FB2" w:rsidP="00710FB2"/>
    <w:p w14:paraId="3A0CF6FA" w14:textId="77777777" w:rsidR="00710FB2" w:rsidRDefault="00710FB2" w:rsidP="00710FB2"/>
    <w:p w14:paraId="1E6BA2F9" w14:textId="77777777" w:rsidR="00710FB2" w:rsidRDefault="00710FB2" w:rsidP="00710FB2"/>
    <w:p w14:paraId="2257EF3E" w14:textId="77777777" w:rsidR="00710FB2" w:rsidRDefault="00710FB2" w:rsidP="00710FB2"/>
    <w:p w14:paraId="2281EDA0" w14:textId="77777777" w:rsidR="00710FB2" w:rsidRPr="00710FB2" w:rsidRDefault="001232B7" w:rsidP="00710FB2">
      <w:r>
        <w:rPr>
          <w:noProof/>
        </w:rPr>
        <w:drawing>
          <wp:anchor distT="0" distB="0" distL="114300" distR="114300" simplePos="0" relativeHeight="251702272" behindDoc="1" locked="0" layoutInCell="1" allowOverlap="1" wp14:anchorId="1E68E172" wp14:editId="389DA429">
            <wp:simplePos x="0" y="0"/>
            <wp:positionH relativeFrom="page">
              <wp:posOffset>5451475</wp:posOffset>
            </wp:positionH>
            <wp:positionV relativeFrom="paragraph">
              <wp:posOffset>361950</wp:posOffset>
            </wp:positionV>
            <wp:extent cx="5234305" cy="3129915"/>
            <wp:effectExtent l="0" t="0" r="4445" b="0"/>
            <wp:wrapTight wrapText="bothSides">
              <wp:wrapPolygon edited="0">
                <wp:start x="0" y="0"/>
                <wp:lineTo x="0" y="21429"/>
                <wp:lineTo x="21540" y="21429"/>
                <wp:lineTo x="21540"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26150" t="20800" r="10348" b="16018"/>
                    <a:stretch/>
                  </pic:blipFill>
                  <pic:spPr bwMode="auto">
                    <a:xfrm>
                      <a:off x="0" y="0"/>
                      <a:ext cx="5234305" cy="3129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1" locked="0" layoutInCell="1" allowOverlap="1" wp14:anchorId="12AF9941" wp14:editId="75971CB7">
            <wp:simplePos x="0" y="0"/>
            <wp:positionH relativeFrom="page">
              <wp:align>left</wp:align>
            </wp:positionH>
            <wp:positionV relativeFrom="paragraph">
              <wp:posOffset>327337</wp:posOffset>
            </wp:positionV>
            <wp:extent cx="5624195" cy="3164840"/>
            <wp:effectExtent l="0" t="0" r="0" b="0"/>
            <wp:wrapTight wrapText="bothSides">
              <wp:wrapPolygon edited="0">
                <wp:start x="0" y="0"/>
                <wp:lineTo x="0" y="21453"/>
                <wp:lineTo x="21510" y="21453"/>
                <wp:lineTo x="21510"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24685" t="20799" r="11429" b="15247"/>
                    <a:stretch/>
                  </pic:blipFill>
                  <pic:spPr bwMode="auto">
                    <a:xfrm>
                      <a:off x="0" y="0"/>
                      <a:ext cx="5624195" cy="3164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85CD44" w14:textId="77777777" w:rsidR="006749AC" w:rsidRDefault="006749AC" w:rsidP="006749AC">
      <w:pPr>
        <w:tabs>
          <w:tab w:val="left" w:pos="3706"/>
        </w:tabs>
      </w:pPr>
    </w:p>
    <w:p w14:paraId="4120A81B" w14:textId="77777777" w:rsidR="006749AC" w:rsidRDefault="006749AC" w:rsidP="006749AC">
      <w:pPr>
        <w:tabs>
          <w:tab w:val="left" w:pos="3706"/>
        </w:tabs>
      </w:pPr>
    </w:p>
    <w:p w14:paraId="1CDDFE22" w14:textId="77777777" w:rsidR="006749AC" w:rsidRDefault="001232B7" w:rsidP="006749AC">
      <w:pPr>
        <w:tabs>
          <w:tab w:val="left" w:pos="3706"/>
        </w:tabs>
      </w:pPr>
      <w:r>
        <w:rPr>
          <w:noProof/>
        </w:rPr>
        <w:drawing>
          <wp:anchor distT="0" distB="0" distL="114300" distR="114300" simplePos="0" relativeHeight="251692032" behindDoc="0" locked="0" layoutInCell="1" allowOverlap="1" wp14:anchorId="41358AF9" wp14:editId="3E213AEA">
            <wp:simplePos x="0" y="0"/>
            <wp:positionH relativeFrom="margin">
              <wp:posOffset>-128582</wp:posOffset>
            </wp:positionH>
            <wp:positionV relativeFrom="paragraph">
              <wp:posOffset>43947</wp:posOffset>
            </wp:positionV>
            <wp:extent cx="5347662" cy="3272398"/>
            <wp:effectExtent l="0" t="0" r="5715" b="444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25118" t="22340" r="15776" b="13321"/>
                    <a:stretch/>
                  </pic:blipFill>
                  <pic:spPr bwMode="auto">
                    <a:xfrm>
                      <a:off x="0" y="0"/>
                      <a:ext cx="5353733" cy="32761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1BDDEF4A" wp14:editId="2C3199EA">
            <wp:simplePos x="0" y="0"/>
            <wp:positionH relativeFrom="margin">
              <wp:posOffset>4966263</wp:posOffset>
            </wp:positionH>
            <wp:positionV relativeFrom="paragraph">
              <wp:posOffset>8890</wp:posOffset>
            </wp:positionV>
            <wp:extent cx="5658929" cy="3245288"/>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25369" t="20799" r="11180" b="14477"/>
                    <a:stretch/>
                  </pic:blipFill>
                  <pic:spPr bwMode="auto">
                    <a:xfrm>
                      <a:off x="0" y="0"/>
                      <a:ext cx="5658929" cy="32452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6B2E87" w14:textId="77777777" w:rsidR="006749AC" w:rsidRDefault="006749AC" w:rsidP="006749AC">
      <w:pPr>
        <w:tabs>
          <w:tab w:val="left" w:pos="3706"/>
        </w:tabs>
      </w:pPr>
    </w:p>
    <w:p w14:paraId="29E4B228" w14:textId="77777777" w:rsidR="006749AC" w:rsidRDefault="006749AC" w:rsidP="006749AC">
      <w:pPr>
        <w:tabs>
          <w:tab w:val="left" w:pos="3706"/>
        </w:tabs>
      </w:pPr>
    </w:p>
    <w:p w14:paraId="45937C73" w14:textId="77777777" w:rsidR="006749AC" w:rsidRDefault="006749AC" w:rsidP="006749AC">
      <w:pPr>
        <w:tabs>
          <w:tab w:val="left" w:pos="3706"/>
        </w:tabs>
      </w:pPr>
    </w:p>
    <w:p w14:paraId="461A3266" w14:textId="77777777" w:rsidR="006749AC" w:rsidRDefault="006749AC" w:rsidP="006749AC">
      <w:pPr>
        <w:tabs>
          <w:tab w:val="left" w:pos="3706"/>
        </w:tabs>
      </w:pPr>
    </w:p>
    <w:p w14:paraId="760C5F19" w14:textId="77777777" w:rsidR="006749AC" w:rsidRDefault="006749AC" w:rsidP="006749AC">
      <w:pPr>
        <w:tabs>
          <w:tab w:val="left" w:pos="3706"/>
        </w:tabs>
      </w:pPr>
    </w:p>
    <w:p w14:paraId="53A93F70" w14:textId="77777777" w:rsidR="006749AC" w:rsidRDefault="006749AC" w:rsidP="006749AC">
      <w:pPr>
        <w:tabs>
          <w:tab w:val="left" w:pos="3706"/>
        </w:tabs>
      </w:pPr>
    </w:p>
    <w:p w14:paraId="1EF3812F" w14:textId="77777777" w:rsidR="006749AC" w:rsidRDefault="006749AC" w:rsidP="006749AC">
      <w:pPr>
        <w:tabs>
          <w:tab w:val="left" w:pos="3706"/>
        </w:tabs>
      </w:pPr>
    </w:p>
    <w:p w14:paraId="7EAFA536" w14:textId="77777777" w:rsidR="006749AC" w:rsidRDefault="006749AC" w:rsidP="006749AC">
      <w:pPr>
        <w:tabs>
          <w:tab w:val="left" w:pos="3706"/>
        </w:tabs>
      </w:pPr>
    </w:p>
    <w:p w14:paraId="33621136" w14:textId="77777777" w:rsidR="006749AC" w:rsidRDefault="006749AC" w:rsidP="006749AC"/>
    <w:p w14:paraId="543B238D" w14:textId="77777777" w:rsidR="006749AC" w:rsidRDefault="006749AC" w:rsidP="006749AC">
      <w:pPr>
        <w:tabs>
          <w:tab w:val="left" w:pos="2125"/>
        </w:tabs>
      </w:pPr>
      <w:r>
        <w:tab/>
      </w:r>
    </w:p>
    <w:p w14:paraId="7BCFB761" w14:textId="77777777" w:rsidR="006749AC" w:rsidRPr="006749AC" w:rsidRDefault="001232B7" w:rsidP="006749AC">
      <w:r>
        <w:rPr>
          <w:noProof/>
        </w:rPr>
        <w:drawing>
          <wp:anchor distT="0" distB="0" distL="114300" distR="114300" simplePos="0" relativeHeight="251693056" behindDoc="0" locked="0" layoutInCell="1" allowOverlap="1" wp14:anchorId="05EA6A0C" wp14:editId="0CF2FF24">
            <wp:simplePos x="0" y="0"/>
            <wp:positionH relativeFrom="margin">
              <wp:posOffset>1518249</wp:posOffset>
            </wp:positionH>
            <wp:positionV relativeFrom="paragraph">
              <wp:posOffset>214163</wp:posOffset>
            </wp:positionV>
            <wp:extent cx="7056408" cy="3538237"/>
            <wp:effectExtent l="0" t="0" r="0" b="508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24900" t="21570" r="2972" b="14095"/>
                    <a:stretch/>
                  </pic:blipFill>
                  <pic:spPr bwMode="auto">
                    <a:xfrm>
                      <a:off x="0" y="0"/>
                      <a:ext cx="7056408" cy="35382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BAF84D" w14:textId="77777777" w:rsidR="006749AC" w:rsidRPr="006749AC" w:rsidRDefault="006749AC" w:rsidP="006749AC"/>
    <w:p w14:paraId="21D489C0" w14:textId="77777777" w:rsidR="006749AC" w:rsidRPr="006749AC" w:rsidRDefault="006749AC" w:rsidP="006749AC"/>
    <w:p w14:paraId="71B5542D" w14:textId="77777777" w:rsidR="006749AC" w:rsidRPr="006749AC" w:rsidRDefault="006749AC" w:rsidP="006749AC"/>
    <w:p w14:paraId="546B42D9" w14:textId="77777777" w:rsidR="006749AC" w:rsidRPr="006749AC" w:rsidRDefault="006749AC" w:rsidP="006749AC"/>
    <w:p w14:paraId="31F06C74" w14:textId="77777777" w:rsidR="006749AC" w:rsidRPr="006749AC" w:rsidRDefault="006749AC" w:rsidP="006749AC"/>
    <w:p w14:paraId="6F7D6E03" w14:textId="77777777" w:rsidR="006749AC" w:rsidRPr="006749AC" w:rsidRDefault="006749AC" w:rsidP="006749AC"/>
    <w:p w14:paraId="39F25B0E" w14:textId="77777777" w:rsidR="006749AC" w:rsidRPr="006749AC" w:rsidRDefault="006749AC" w:rsidP="006749AC"/>
    <w:p w14:paraId="219C0C91" w14:textId="77777777" w:rsidR="006749AC" w:rsidRPr="006749AC" w:rsidRDefault="006749AC" w:rsidP="006749AC"/>
    <w:p w14:paraId="7A9AE067" w14:textId="77777777" w:rsidR="006749AC" w:rsidRPr="006749AC" w:rsidRDefault="006749AC" w:rsidP="006749AC"/>
    <w:p w14:paraId="229FC56F" w14:textId="77777777" w:rsidR="006749AC" w:rsidRPr="006749AC" w:rsidRDefault="006749AC" w:rsidP="006749AC"/>
    <w:p w14:paraId="6665EA18" w14:textId="77777777" w:rsidR="006749AC" w:rsidRDefault="006749AC" w:rsidP="006749AC"/>
    <w:p w14:paraId="6ED29274" w14:textId="56968B02" w:rsidR="00812452" w:rsidRDefault="006749AC" w:rsidP="001232B7">
      <w:pPr>
        <w:tabs>
          <w:tab w:val="left" w:pos="2786"/>
        </w:tabs>
      </w:pPr>
      <w:r>
        <w:tab/>
      </w:r>
    </w:p>
    <w:p w14:paraId="685FB2D3" w14:textId="31DFD3AA" w:rsidR="008E5566" w:rsidRPr="00812452" w:rsidRDefault="000C067A" w:rsidP="001232B7">
      <w:pPr>
        <w:tabs>
          <w:tab w:val="left" w:pos="2786"/>
        </w:tabs>
      </w:pPr>
      <w:r>
        <w:rPr>
          <w:noProof/>
        </w:rPr>
        <w:drawing>
          <wp:inline distT="0" distB="0" distL="0" distR="0" wp14:anchorId="72C7E9A9" wp14:editId="270C98A9">
            <wp:extent cx="10402010" cy="59118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3663" t="24585" r="22372" b="20891"/>
                    <a:stretch/>
                  </pic:blipFill>
                  <pic:spPr bwMode="auto">
                    <a:xfrm>
                      <a:off x="0" y="0"/>
                      <a:ext cx="10427444" cy="5926305"/>
                    </a:xfrm>
                    <a:prstGeom prst="rect">
                      <a:avLst/>
                    </a:prstGeom>
                    <a:ln>
                      <a:noFill/>
                    </a:ln>
                    <a:extLst>
                      <a:ext uri="{53640926-AAD7-44D8-BBD7-CCE9431645EC}">
                        <a14:shadowObscured xmlns:a14="http://schemas.microsoft.com/office/drawing/2010/main"/>
                      </a:ext>
                    </a:extLst>
                  </pic:spPr>
                </pic:pic>
              </a:graphicData>
            </a:graphic>
          </wp:inline>
        </w:drawing>
      </w:r>
    </w:p>
    <w:sectPr w:rsidR="008E5566" w:rsidRPr="00812452" w:rsidSect="00A9551D">
      <w:pgSz w:w="16838" w:h="11906" w:orient="landscape"/>
      <w:pgMar w:top="720" w:right="284" w:bottom="284" w:left="284" w:header="709" w:footer="709"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mp;quo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0B745F"/>
    <w:multiLevelType w:val="multilevel"/>
    <w:tmpl w:val="7876B7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DEF43AA"/>
    <w:multiLevelType w:val="multilevel"/>
    <w:tmpl w:val="12049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E8E0ECC"/>
    <w:multiLevelType w:val="multilevel"/>
    <w:tmpl w:val="933874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9C72363"/>
    <w:multiLevelType w:val="multilevel"/>
    <w:tmpl w:val="8BB8ADA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 w15:restartNumberingAfterBreak="0">
    <w:nsid w:val="1AC94863"/>
    <w:multiLevelType w:val="hybridMultilevel"/>
    <w:tmpl w:val="9CB672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C3A1C6C"/>
    <w:multiLevelType w:val="hybridMultilevel"/>
    <w:tmpl w:val="9636FB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A03A99"/>
    <w:multiLevelType w:val="multilevel"/>
    <w:tmpl w:val="637C209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 w15:restartNumberingAfterBreak="0">
    <w:nsid w:val="216E2546"/>
    <w:multiLevelType w:val="hybridMultilevel"/>
    <w:tmpl w:val="E018ADB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2AC16F05"/>
    <w:multiLevelType w:val="hybridMultilevel"/>
    <w:tmpl w:val="DC205F3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B616DAF"/>
    <w:multiLevelType w:val="hybridMultilevel"/>
    <w:tmpl w:val="57EC5D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D8B79C1"/>
    <w:multiLevelType w:val="hybridMultilevel"/>
    <w:tmpl w:val="357C2C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37D7723"/>
    <w:multiLevelType w:val="hybridMultilevel"/>
    <w:tmpl w:val="2BB63AA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EA86944"/>
    <w:multiLevelType w:val="multilevel"/>
    <w:tmpl w:val="5966F7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E9160BC"/>
    <w:multiLevelType w:val="hybridMultilevel"/>
    <w:tmpl w:val="AB4E3C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6A1C717F"/>
    <w:multiLevelType w:val="hybridMultilevel"/>
    <w:tmpl w:val="C1B85C1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6FA30BC5"/>
    <w:multiLevelType w:val="hybridMultilevel"/>
    <w:tmpl w:val="7264C4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9CE3665"/>
    <w:multiLevelType w:val="multilevel"/>
    <w:tmpl w:val="0FE2D8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B4275D3"/>
    <w:multiLevelType w:val="multilevel"/>
    <w:tmpl w:val="0122F27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num w:numId="1">
    <w:abstractNumId w:val="12"/>
  </w:num>
  <w:num w:numId="2">
    <w:abstractNumId w:val="6"/>
  </w:num>
  <w:num w:numId="3">
    <w:abstractNumId w:val="16"/>
  </w:num>
  <w:num w:numId="4">
    <w:abstractNumId w:val="0"/>
  </w:num>
  <w:num w:numId="5">
    <w:abstractNumId w:val="3"/>
  </w:num>
  <w:num w:numId="6">
    <w:abstractNumId w:val="2"/>
  </w:num>
  <w:num w:numId="7">
    <w:abstractNumId w:val="17"/>
  </w:num>
  <w:num w:numId="8">
    <w:abstractNumId w:val="1"/>
  </w:num>
  <w:num w:numId="9">
    <w:abstractNumId w:val="10"/>
  </w:num>
  <w:num w:numId="10">
    <w:abstractNumId w:val="9"/>
  </w:num>
  <w:num w:numId="11">
    <w:abstractNumId w:val="13"/>
  </w:num>
  <w:num w:numId="12">
    <w:abstractNumId w:val="14"/>
  </w:num>
  <w:num w:numId="13">
    <w:abstractNumId w:val="8"/>
  </w:num>
  <w:num w:numId="14">
    <w:abstractNumId w:val="11"/>
  </w:num>
  <w:num w:numId="15">
    <w:abstractNumId w:val="7"/>
  </w:num>
  <w:num w:numId="16">
    <w:abstractNumId w:val="15"/>
  </w:num>
  <w:num w:numId="17">
    <w:abstractNumId w:val="5"/>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0948"/>
    <w:rsid w:val="00025715"/>
    <w:rsid w:val="00076A29"/>
    <w:rsid w:val="000C067A"/>
    <w:rsid w:val="00112C3E"/>
    <w:rsid w:val="001232B7"/>
    <w:rsid w:val="00140B20"/>
    <w:rsid w:val="00140C30"/>
    <w:rsid w:val="001543B0"/>
    <w:rsid w:val="0016254E"/>
    <w:rsid w:val="0019791E"/>
    <w:rsid w:val="001E345B"/>
    <w:rsid w:val="00221C1C"/>
    <w:rsid w:val="002356B2"/>
    <w:rsid w:val="002532E0"/>
    <w:rsid w:val="00253447"/>
    <w:rsid w:val="002A5371"/>
    <w:rsid w:val="00315989"/>
    <w:rsid w:val="003B62D5"/>
    <w:rsid w:val="004C4D8B"/>
    <w:rsid w:val="0054381D"/>
    <w:rsid w:val="005978E7"/>
    <w:rsid w:val="005A173D"/>
    <w:rsid w:val="0062660F"/>
    <w:rsid w:val="006749AC"/>
    <w:rsid w:val="006C559C"/>
    <w:rsid w:val="00710FB2"/>
    <w:rsid w:val="007E141F"/>
    <w:rsid w:val="00812452"/>
    <w:rsid w:val="00830DA8"/>
    <w:rsid w:val="008E5566"/>
    <w:rsid w:val="00981DBD"/>
    <w:rsid w:val="009D2AE8"/>
    <w:rsid w:val="00A37358"/>
    <w:rsid w:val="00A41B13"/>
    <w:rsid w:val="00A41F23"/>
    <w:rsid w:val="00A45A9C"/>
    <w:rsid w:val="00A5087B"/>
    <w:rsid w:val="00A9551D"/>
    <w:rsid w:val="00A96104"/>
    <w:rsid w:val="00AE62FF"/>
    <w:rsid w:val="00B71B9B"/>
    <w:rsid w:val="00BC3A16"/>
    <w:rsid w:val="00C83088"/>
    <w:rsid w:val="00D02F21"/>
    <w:rsid w:val="00D260DD"/>
    <w:rsid w:val="00D85632"/>
    <w:rsid w:val="00D97348"/>
    <w:rsid w:val="00DC3F6E"/>
    <w:rsid w:val="00E10DF1"/>
    <w:rsid w:val="00F01793"/>
    <w:rsid w:val="00F30948"/>
    <w:rsid w:val="00F77D92"/>
    <w:rsid w:val="00F82D76"/>
    <w:rsid w:val="00FE29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979F20"/>
  <w15:docId w15:val="{1FFDF4D5-AA95-4864-8F96-4F4D17DE3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7A7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76F8"/>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2">
    <w:name w:val="2"/>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2A53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5371"/>
    <w:rPr>
      <w:rFonts w:ascii="Segoe UI" w:hAnsi="Segoe UI" w:cs="Segoe UI"/>
      <w:sz w:val="18"/>
      <w:szCs w:val="18"/>
    </w:rPr>
  </w:style>
  <w:style w:type="character" w:styleId="Hyperlink">
    <w:name w:val="Hyperlink"/>
    <w:basedOn w:val="DefaultParagraphFont"/>
    <w:uiPriority w:val="99"/>
    <w:unhideWhenUsed/>
    <w:rsid w:val="00981DBD"/>
    <w:rPr>
      <w:color w:val="0000FF"/>
      <w:u w:val="single"/>
    </w:rPr>
  </w:style>
  <w:style w:type="paragraph" w:styleId="NormalWeb">
    <w:name w:val="Normal (Web)"/>
    <w:basedOn w:val="Normal"/>
    <w:uiPriority w:val="99"/>
    <w:semiHidden/>
    <w:unhideWhenUsed/>
    <w:rsid w:val="007E141F"/>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8E55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9953525">
      <w:bodyDiv w:val="1"/>
      <w:marLeft w:val="0"/>
      <w:marRight w:val="0"/>
      <w:marTop w:val="0"/>
      <w:marBottom w:val="0"/>
      <w:divBdr>
        <w:top w:val="none" w:sz="0" w:space="0" w:color="auto"/>
        <w:left w:val="none" w:sz="0" w:space="0" w:color="auto"/>
        <w:bottom w:val="none" w:sz="0" w:space="0" w:color="auto"/>
        <w:right w:val="none" w:sz="0" w:space="0" w:color="auto"/>
      </w:divBdr>
      <w:divsChild>
        <w:div w:id="650400758">
          <w:marLeft w:val="-108"/>
          <w:marRight w:val="0"/>
          <w:marTop w:val="0"/>
          <w:marBottom w:val="0"/>
          <w:divBdr>
            <w:top w:val="none" w:sz="0" w:space="0" w:color="auto"/>
            <w:left w:val="none" w:sz="0" w:space="0" w:color="auto"/>
            <w:bottom w:val="none" w:sz="0" w:space="0" w:color="auto"/>
            <w:right w:val="none" w:sz="0" w:space="0" w:color="auto"/>
          </w:divBdr>
        </w:div>
      </w:divsChild>
    </w:div>
    <w:div w:id="1024984588">
      <w:bodyDiv w:val="1"/>
      <w:marLeft w:val="0"/>
      <w:marRight w:val="0"/>
      <w:marTop w:val="0"/>
      <w:marBottom w:val="0"/>
      <w:divBdr>
        <w:top w:val="none" w:sz="0" w:space="0" w:color="auto"/>
        <w:left w:val="none" w:sz="0" w:space="0" w:color="auto"/>
        <w:bottom w:val="none" w:sz="0" w:space="0" w:color="auto"/>
        <w:right w:val="none" w:sz="0" w:space="0" w:color="auto"/>
      </w:divBdr>
    </w:div>
    <w:div w:id="1390108643">
      <w:bodyDiv w:val="1"/>
      <w:marLeft w:val="0"/>
      <w:marRight w:val="0"/>
      <w:marTop w:val="0"/>
      <w:marBottom w:val="0"/>
      <w:divBdr>
        <w:top w:val="none" w:sz="0" w:space="0" w:color="auto"/>
        <w:left w:val="none" w:sz="0" w:space="0" w:color="auto"/>
        <w:bottom w:val="none" w:sz="0" w:space="0" w:color="auto"/>
        <w:right w:val="none" w:sz="0" w:space="0" w:color="auto"/>
      </w:divBdr>
    </w:div>
    <w:div w:id="2049718085">
      <w:bodyDiv w:val="1"/>
      <w:marLeft w:val="0"/>
      <w:marRight w:val="0"/>
      <w:marTop w:val="0"/>
      <w:marBottom w:val="0"/>
      <w:divBdr>
        <w:top w:val="none" w:sz="0" w:space="0" w:color="auto"/>
        <w:left w:val="none" w:sz="0" w:space="0" w:color="auto"/>
        <w:bottom w:val="none" w:sz="0" w:space="0" w:color="auto"/>
        <w:right w:val="none" w:sz="0" w:space="0" w:color="auto"/>
      </w:divBdr>
    </w:div>
    <w:div w:id="20692619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vimeo.com/418420320" TargetMode="External"/><Relationship Id="rId18" Type="http://schemas.openxmlformats.org/officeDocument/2006/relationships/hyperlink" Target="https://classroom.thenational.academy/lessons/plants-what-conditions-could-we-change-to-investigate-the-growth-of-a-pl" TargetMode="External"/><Relationship Id="rId26" Type="http://schemas.openxmlformats.org/officeDocument/2006/relationships/hyperlink" Target="https://protect-eu.mimecast.com/s/T6UUCr0QLiwgnByCmmbUc?domain=youtube.com" TargetMode="External"/><Relationship Id="rId39" Type="http://schemas.openxmlformats.org/officeDocument/2006/relationships/image" Target="media/image14.png"/><Relationship Id="rId21" Type="http://schemas.openxmlformats.org/officeDocument/2006/relationships/image" Target="media/image3.png"/><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jpeg"/><Relationship Id="rId63" Type="http://schemas.openxmlformats.org/officeDocument/2006/relationships/image" Target="media/image38.png"/><Relationship Id="rId68" Type="http://schemas.openxmlformats.org/officeDocument/2006/relationships/image" Target="media/image43.png"/><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hyperlink" Target="https://act.friendsoftheearth.uk/act/sign-get-your-free-planet-friendly-activitie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youtube.com/watch?v=4fCk8ye4jio" TargetMode="External"/><Relationship Id="rId24" Type="http://schemas.openxmlformats.org/officeDocument/2006/relationships/hyperlink" Target="https://www.duolingo.com/" TargetMode="External"/><Relationship Id="rId32" Type="http://schemas.openxmlformats.org/officeDocument/2006/relationships/image" Target="media/image8.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5" Type="http://schemas.openxmlformats.org/officeDocument/2006/relationships/settings" Target="settings.xml"/><Relationship Id="rId15" Type="http://schemas.openxmlformats.org/officeDocument/2006/relationships/hyperlink" Target="https://www.youtube.com/watch?v=4ibTTtEHjNA" TargetMode="External"/><Relationship Id="rId23" Type="http://schemas.openxmlformats.org/officeDocument/2006/relationships/image" Target="media/image5.jpeg"/><Relationship Id="rId28" Type="http://schemas.openxmlformats.org/officeDocument/2006/relationships/hyperlink" Target="https://protect-eu.mimecast.com/s/VCNgCwjYQt0BVw5FB-QUV?domain=youtube.com" TargetMode="Externa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61" Type="http://schemas.openxmlformats.org/officeDocument/2006/relationships/image" Target="media/image36.png"/><Relationship Id="rId10" Type="http://schemas.openxmlformats.org/officeDocument/2006/relationships/hyperlink" Target="https://www.youtube.com/watch?v=DRsmuveKWuk" TargetMode="External"/><Relationship Id="rId19" Type="http://schemas.openxmlformats.org/officeDocument/2006/relationships/hyperlink" Target="https://primarypeplanning.com/home-pe-ks2-activities/" TargetMode="External"/><Relationship Id="rId31" Type="http://schemas.openxmlformats.org/officeDocument/2006/relationships/image" Target="media/image7.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4" Type="http://schemas.openxmlformats.org/officeDocument/2006/relationships/styles" Target="styles.xml"/><Relationship Id="rId9" Type="http://schemas.openxmlformats.org/officeDocument/2006/relationships/hyperlink" Target="https://www.youtube.com/watch?v=VQgO9e8b314&amp;feature=youtu.be" TargetMode="External"/><Relationship Id="rId14" Type="http://schemas.openxmlformats.org/officeDocument/2006/relationships/hyperlink" Target="https://www.howtodrawanimals.net/how-to-draw-a-giraffe" TargetMode="External"/><Relationship Id="rId22" Type="http://schemas.openxmlformats.org/officeDocument/2006/relationships/image" Target="media/image4.jpeg"/><Relationship Id="rId27" Type="http://schemas.openxmlformats.org/officeDocument/2006/relationships/hyperlink" Target="https://protect-eu.mimecast.com/s/P7P0CvgXPFOQLkJHZH0Pl?domain=youtube.com" TargetMode="External"/><Relationship Id="rId30" Type="http://schemas.openxmlformats.org/officeDocument/2006/relationships/image" Target="media/image6.png"/><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8" Type="http://schemas.openxmlformats.org/officeDocument/2006/relationships/hyperlink" Target="https://www.youtube.com/watch?v=ZWvp2TQ428Q" TargetMode="External"/><Relationship Id="rId51" Type="http://schemas.openxmlformats.org/officeDocument/2006/relationships/image" Target="media/image26.pn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s://www.bbc.co.uk/bitesize/topics/zvwwxnb/articles/ztcp97h" TargetMode="External"/><Relationship Id="rId17" Type="http://schemas.openxmlformats.org/officeDocument/2006/relationships/hyperlink" Target="https://www.bbc.co.uk/bitesize/topics/zg87xnb/articles/zr4s8xs/" TargetMode="External"/><Relationship Id="rId25" Type="http://schemas.openxmlformats.org/officeDocument/2006/relationships/hyperlink" Target="https://protect-eu.mimecast.com/s/3mx_CqjPKtLqkMgfo03UJ?domain=youtube.com" TargetMode="External"/><Relationship Id="rId33" Type="http://schemas.openxmlformats.org/officeDocument/2006/relationships/chart" Target="charts/chart1.xml"/><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hyperlink" Target="https://www.chancetoshine.org/staying-active-during-the-covid-19-outbreak" TargetMode="External"/><Relationship Id="rId41" Type="http://schemas.openxmlformats.org/officeDocument/2006/relationships/image" Target="media/image16.png"/><Relationship Id="rId54" Type="http://schemas.openxmlformats.org/officeDocument/2006/relationships/image" Target="media/image29.jpeg"/><Relationship Id="rId62" Type="http://schemas.openxmlformats.org/officeDocument/2006/relationships/image" Target="media/image37.png"/><Relationship Id="rId70" Type="http://schemas.openxmlformats.org/officeDocument/2006/relationships/image" Target="media/image45.png"/></Relationships>
</file>

<file path=word/_rels/settings.xml.rels><?xml version="1.0" encoding="UTF-8" standalone="yes"?>
<Relationships xmlns="http://schemas.openxmlformats.org/package/2006/relationships"><Relationship Id="rId1" Type="http://schemas.openxmlformats.org/officeDocument/2006/relationships/attachedTemplate" Target="file:///E:\3W\Learning%20At%20Home\Plans\Master%20Copy.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Number of ice creams sold</a:t>
            </a:r>
          </a:p>
        </c:rich>
      </c:tx>
      <c:overlay val="0"/>
    </c:title>
    <c:autoTitleDeleted val="0"/>
    <c:plotArea>
      <c:layout/>
      <c:barChart>
        <c:barDir val="col"/>
        <c:grouping val="clustered"/>
        <c:varyColors val="0"/>
        <c:ser>
          <c:idx val="0"/>
          <c:order val="0"/>
          <c:tx>
            <c:strRef>
              <c:f>Sheet1!$B$1</c:f>
              <c:strCache>
                <c:ptCount val="1"/>
                <c:pt idx="0">
                  <c:v>Number of ice creams sold</c:v>
                </c:pt>
              </c:strCache>
            </c:strRef>
          </c:tx>
          <c:invertIfNegative val="0"/>
          <c:cat>
            <c:strRef>
              <c:f>Sheet1!$A$2:$A$8</c:f>
              <c:strCache>
                <c:ptCount val="7"/>
                <c:pt idx="0">
                  <c:v>Monday</c:v>
                </c:pt>
                <c:pt idx="1">
                  <c:v>Tuesday</c:v>
                </c:pt>
                <c:pt idx="2">
                  <c:v>Wednesday</c:v>
                </c:pt>
                <c:pt idx="3">
                  <c:v>Thursday</c:v>
                </c:pt>
                <c:pt idx="4">
                  <c:v>Friday</c:v>
                </c:pt>
                <c:pt idx="5">
                  <c:v>Saturday</c:v>
                </c:pt>
                <c:pt idx="6">
                  <c:v>Sunday</c:v>
                </c:pt>
              </c:strCache>
            </c:strRef>
          </c:cat>
          <c:val>
            <c:numRef>
              <c:f>Sheet1!$B$2:$B$8</c:f>
              <c:numCache>
                <c:formatCode>General</c:formatCode>
                <c:ptCount val="7"/>
                <c:pt idx="0">
                  <c:v>2</c:v>
                </c:pt>
                <c:pt idx="1">
                  <c:v>5</c:v>
                </c:pt>
                <c:pt idx="2">
                  <c:v>6</c:v>
                </c:pt>
                <c:pt idx="3">
                  <c:v>3</c:v>
                </c:pt>
                <c:pt idx="4">
                  <c:v>7</c:v>
                </c:pt>
                <c:pt idx="5">
                  <c:v>12</c:v>
                </c:pt>
                <c:pt idx="6">
                  <c:v>9</c:v>
                </c:pt>
              </c:numCache>
            </c:numRef>
          </c:val>
          <c:extLst>
            <c:ext xmlns:c16="http://schemas.microsoft.com/office/drawing/2014/chart" uri="{C3380CC4-5D6E-409C-BE32-E72D297353CC}">
              <c16:uniqueId val="{00000000-6D6D-4C07-8C3B-EA9EEABF935D}"/>
            </c:ext>
          </c:extLst>
        </c:ser>
        <c:dLbls>
          <c:showLegendKey val="0"/>
          <c:showVal val="0"/>
          <c:showCatName val="0"/>
          <c:showSerName val="0"/>
          <c:showPercent val="0"/>
          <c:showBubbleSize val="0"/>
        </c:dLbls>
        <c:gapWidth val="150"/>
        <c:axId val="145380864"/>
        <c:axId val="145382400"/>
      </c:barChart>
      <c:catAx>
        <c:axId val="145380864"/>
        <c:scaling>
          <c:orientation val="minMax"/>
        </c:scaling>
        <c:delete val="0"/>
        <c:axPos val="b"/>
        <c:majorGridlines/>
        <c:numFmt formatCode="General" sourceLinked="0"/>
        <c:majorTickMark val="out"/>
        <c:minorTickMark val="none"/>
        <c:tickLblPos val="nextTo"/>
        <c:crossAx val="145382400"/>
        <c:crosses val="autoZero"/>
        <c:auto val="1"/>
        <c:lblAlgn val="ctr"/>
        <c:lblOffset val="100"/>
        <c:noMultiLvlLbl val="0"/>
      </c:catAx>
      <c:valAx>
        <c:axId val="145382400"/>
        <c:scaling>
          <c:orientation val="minMax"/>
        </c:scaling>
        <c:delete val="0"/>
        <c:axPos val="l"/>
        <c:majorGridlines/>
        <c:numFmt formatCode="General" sourceLinked="1"/>
        <c:majorTickMark val="out"/>
        <c:minorTickMark val="none"/>
        <c:tickLblPos val="nextTo"/>
        <c:crossAx val="145380864"/>
        <c:crosses val="autoZero"/>
        <c:crossBetween val="between"/>
        <c:majorUnit val="1"/>
      </c:valAx>
    </c:plotArea>
    <c:plotVisOnly val="1"/>
    <c:dispBlanksAs val="gap"/>
    <c:showDLblsOverMax val="0"/>
  </c:chart>
  <c:spPr>
    <a:ln>
      <a:solidFill>
        <a:schemeClr val="tx1"/>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DipvHzA4bJTLDF0MwayeRUN9Pg==">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</go:docsCustomData>
</go:gDocsCustomXmlDataStorage>
</file>

<file path=customXml/itemProps1.xml><?xml version="1.0" encoding="utf-8"?>
<ds:datastoreItem xmlns:ds="http://schemas.openxmlformats.org/officeDocument/2006/customXml" ds:itemID="{C6AC6E8F-F2AE-4D8B-8736-A0BEF81DCED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Master Copy</Template>
  <TotalTime>4</TotalTime>
  <Pages>25</Pages>
  <Words>1275</Words>
  <Characters>7269</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8527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WaringS</dc:creator>
  <cp:keywords/>
  <dc:description/>
  <cp:lastModifiedBy>Amanda Summers</cp:lastModifiedBy>
  <cp:revision>2</cp:revision>
  <dcterms:created xsi:type="dcterms:W3CDTF">2020-06-11T18:31:00Z</dcterms:created>
  <dcterms:modified xsi:type="dcterms:W3CDTF">2020-06-11T18:31:00Z</dcterms:modified>
</cp:coreProperties>
</file>