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D2817" w14:textId="3E81DE1A" w:rsidR="006B516F" w:rsidRDefault="00AD72CE">
      <w:r w:rsidRPr="0059420D">
        <w:rPr>
          <w:noProof/>
          <w:lang w:eastAsia="en-GB"/>
        </w:rPr>
        <w:drawing>
          <wp:anchor distT="0" distB="0" distL="114300" distR="114300" simplePos="0" relativeHeight="251659264" behindDoc="0" locked="0" layoutInCell="1" allowOverlap="1" wp14:anchorId="6470C5D2" wp14:editId="77D07FF9">
            <wp:simplePos x="0" y="0"/>
            <wp:positionH relativeFrom="margin">
              <wp:align>center</wp:align>
            </wp:positionH>
            <wp:positionV relativeFrom="paragraph">
              <wp:posOffset>-559131</wp:posOffset>
            </wp:positionV>
            <wp:extent cx="2492727" cy="3951894"/>
            <wp:effectExtent l="165735" t="177165" r="226060" b="226060"/>
            <wp:wrapNone/>
            <wp:docPr id="20" name="Picture 20" descr="C:\Users\burleys\Downloads\3E3AD115-88DA-4AE5-B4F3-8DDD8985AA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leys\Downloads\3E3AD115-88DA-4AE5-B4F3-8DDD8985AAC6.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73" t="9588" r="39270" b="7721"/>
                    <a:stretch/>
                  </pic:blipFill>
                  <pic:spPr bwMode="auto">
                    <a:xfrm rot="5400000">
                      <a:off x="0" y="0"/>
                      <a:ext cx="2492727" cy="3951894"/>
                    </a:xfrm>
                    <a:prstGeom prst="rect">
                      <a:avLst/>
                    </a:prstGeom>
                    <a:ln w="127000" cap="sq">
                      <a:solidFill>
                        <a:srgbClr val="FF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03A1C" w14:textId="26A205A9" w:rsidR="002E19DF" w:rsidRPr="002E19DF" w:rsidRDefault="002E19DF" w:rsidP="002E19DF"/>
    <w:p w14:paraId="30BFF4CB" w14:textId="4F1EE5C3" w:rsidR="002E19DF" w:rsidRPr="002E19DF" w:rsidRDefault="002E19DF" w:rsidP="002E19DF"/>
    <w:p w14:paraId="6F6157C2" w14:textId="0470993A" w:rsidR="002E19DF" w:rsidRPr="002E19DF" w:rsidRDefault="002E19DF" w:rsidP="002E19DF"/>
    <w:p w14:paraId="6EB30156" w14:textId="64473414" w:rsidR="002E19DF" w:rsidRPr="002E19DF" w:rsidRDefault="002E19DF" w:rsidP="002E19DF"/>
    <w:p w14:paraId="1AA5DC94" w14:textId="680BD029" w:rsidR="002E19DF" w:rsidRPr="002E19DF" w:rsidRDefault="002E19DF" w:rsidP="002E19DF"/>
    <w:p w14:paraId="283DB027" w14:textId="619B9A4A" w:rsidR="002E19DF" w:rsidRPr="002E19DF" w:rsidRDefault="002E19DF" w:rsidP="002E19DF"/>
    <w:p w14:paraId="297AE5B8" w14:textId="6ACB9FB4" w:rsidR="002E19DF" w:rsidRPr="002E19DF" w:rsidRDefault="002E19DF" w:rsidP="002E19DF"/>
    <w:p w14:paraId="20BAB0C2" w14:textId="351BB966" w:rsidR="002E19DF" w:rsidRPr="002E19DF" w:rsidRDefault="002E19DF" w:rsidP="002E19DF"/>
    <w:p w14:paraId="03A45D5E" w14:textId="614F0B08" w:rsidR="002E19DF" w:rsidRPr="002E19DF" w:rsidRDefault="00895F2A" w:rsidP="002E19DF">
      <w:r>
        <w:rPr>
          <w:noProof/>
          <w:lang w:eastAsia="en-GB"/>
        </w:rPr>
        <mc:AlternateContent>
          <mc:Choice Requires="wps">
            <w:drawing>
              <wp:anchor distT="45720" distB="45720" distL="114300" distR="114300" simplePos="0" relativeHeight="251661312" behindDoc="0" locked="0" layoutInCell="1" allowOverlap="1" wp14:anchorId="7ACB7EA5" wp14:editId="08AD3584">
                <wp:simplePos x="0" y="0"/>
                <wp:positionH relativeFrom="margin">
                  <wp:posOffset>3810</wp:posOffset>
                </wp:positionH>
                <wp:positionV relativeFrom="paragraph">
                  <wp:posOffset>311785</wp:posOffset>
                </wp:positionV>
                <wp:extent cx="6640195" cy="2957830"/>
                <wp:effectExtent l="19050" t="19050" r="27305" b="139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957830"/>
                        </a:xfrm>
                        <a:prstGeom prst="rect">
                          <a:avLst/>
                        </a:prstGeom>
                        <a:solidFill>
                          <a:srgbClr val="FFFFFF"/>
                        </a:solidFill>
                        <a:ln w="38100">
                          <a:solidFill>
                            <a:srgbClr val="00B0F0"/>
                          </a:solidFill>
                          <a:miter lim="800000"/>
                          <a:headEnd/>
                          <a:tailEnd/>
                        </a:ln>
                      </wps:spPr>
                      <wps:txbx>
                        <w:txbxContent>
                          <w:p w14:paraId="2D98497C" w14:textId="07FC3FAE" w:rsidR="002E19DF" w:rsidRPr="00F55C2A" w:rsidRDefault="00895F2A" w:rsidP="002E19DF">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F55C2A">
                              <w:rPr>
                                <w:rFonts w:ascii="Comic Sans MS" w:eastAsia="Times New Roman" w:hAnsi="Comic Sans MS" w:cs="Times New Roman"/>
                                <w:sz w:val="24"/>
                                <w:szCs w:val="24"/>
                                <w:lang w:eastAsia="en-GB"/>
                              </w:rPr>
                              <w:t xml:space="preserve">A Message from </w:t>
                            </w:r>
                            <w:r w:rsidR="007274E0" w:rsidRPr="00F55C2A">
                              <w:rPr>
                                <w:rFonts w:ascii="Comic Sans MS" w:eastAsia="Times New Roman" w:hAnsi="Comic Sans MS" w:cs="Times New Roman"/>
                                <w:sz w:val="24"/>
                                <w:szCs w:val="24"/>
                                <w:lang w:eastAsia="en-GB"/>
                              </w:rPr>
                              <w:t>Mr Turner</w:t>
                            </w:r>
                          </w:p>
                          <w:p w14:paraId="4647D923" w14:textId="20B1EB82" w:rsidR="002E19DF" w:rsidRPr="00F55C2A" w:rsidRDefault="002F0452" w:rsidP="002E19DF">
                            <w:pPr>
                              <w:rPr>
                                <w:rFonts w:ascii="Comic Sans MS" w:hAnsi="Comic Sans MS"/>
                              </w:rPr>
                            </w:pPr>
                            <w:r w:rsidRPr="00F55C2A">
                              <w:rPr>
                                <w:rFonts w:ascii="Comic Sans MS" w:hAnsi="Comic Sans MS"/>
                              </w:rPr>
                              <w:t xml:space="preserve">In our school curriculum design, we said that “we believe that reading is a gateway to the world” and we remain true to these words. Reading has the power to educate, to inform, to teach, to touch us all. Whether a non-fiction instruction text to help us with a skill, an information book to help us lean about </w:t>
                            </w:r>
                            <w:r w:rsidR="00B77A6E" w:rsidRPr="00F55C2A">
                              <w:rPr>
                                <w:rFonts w:ascii="Comic Sans MS" w:hAnsi="Comic Sans MS"/>
                              </w:rPr>
                              <w:t>a</w:t>
                            </w:r>
                            <w:r w:rsidRPr="00F55C2A">
                              <w:rPr>
                                <w:rFonts w:ascii="Comic Sans MS" w:hAnsi="Comic Sans MS"/>
                              </w:rPr>
                              <w:t xml:space="preserve">ncient civilizations, or a story book that transports us to far off worlds, there is something for everyone. And this year, we hope that we have introduced you to fabulous authors, helped you discover new stories and given you the opportunity to listen to and enjoy a class novel at the end of each day. </w:t>
                            </w:r>
                            <w:r w:rsidR="00232DF4" w:rsidRPr="00F55C2A">
                              <w:rPr>
                                <w:rFonts w:ascii="Comic Sans MS" w:hAnsi="Comic Sans MS"/>
                              </w:rPr>
                              <w:t xml:space="preserve">It has been wonderful to see all the reading going on across our school, in all lessons and at all times of day! We have even more in store for next year, including a fantastic poetry spine to introduce the wonderful world of poems. </w:t>
                            </w:r>
                          </w:p>
                          <w:p w14:paraId="734C254B" w14:textId="568FF6E0" w:rsidR="00232DF4" w:rsidRPr="00F55C2A" w:rsidRDefault="00232DF4" w:rsidP="002E19DF">
                            <w:pPr>
                              <w:rPr>
                                <w:rFonts w:ascii="Comic Sans MS" w:hAnsi="Comic Sans MS"/>
                              </w:rPr>
                            </w:pPr>
                            <w:r w:rsidRPr="00F55C2A">
                              <w:rPr>
                                <w:rFonts w:ascii="Comic Sans MS" w:hAnsi="Comic Sans MS"/>
                              </w:rPr>
                              <w:t>One of my favourite things to do over summer is to sit in my garden, with a cold drink and a good book, s</w:t>
                            </w:r>
                            <w:r w:rsidR="008275E1">
                              <w:rPr>
                                <w:rFonts w:ascii="Comic Sans MS" w:hAnsi="Comic Sans MS"/>
                              </w:rPr>
                              <w:t>o I have just placed my order with</w:t>
                            </w:r>
                            <w:r w:rsidRPr="00F55C2A">
                              <w:rPr>
                                <w:rFonts w:ascii="Comic Sans MS" w:hAnsi="Comic Sans MS"/>
                              </w:rPr>
                              <w:t xml:space="preserve"> Waterstones and can’t wait to see you in September and talk about the books we have all read over the holidays. </w:t>
                            </w:r>
                            <w:r w:rsidR="00B77A6E" w:rsidRPr="00F55C2A">
                              <w:rPr>
                                <w:rFonts w:ascii="Comic Sans MS" w:hAnsi="Comic Sans MS"/>
                              </w:rPr>
                              <w:t>Happy reading, Mr Turner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B7EA5" id="_x0000_t202" coordsize="21600,21600" o:spt="202" path="m,l,21600r21600,l21600,xe">
                <v:stroke joinstyle="miter"/>
                <v:path gradientshapeok="t" o:connecttype="rect"/>
              </v:shapetype>
              <v:shape id="Text Box 2" o:spid="_x0000_s1026" type="#_x0000_t202" style="position:absolute;margin-left:.3pt;margin-top:24.55pt;width:522.85pt;height:232.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" strokecolor="#00b0f0" strokeweight="3pt">
                <v:textbox>
                  <w:txbxContent>
                    <w:p w14:paraId="2D98497C" w14:textId="07FC3FAE" w:rsidR="002E19DF" w:rsidRPr="00F55C2A" w:rsidRDefault="00895F2A" w:rsidP="002E19DF">
                      <w:pPr>
                        <w:shd w:val="clear" w:color="auto" w:fill="FFFFFF"/>
                        <w:spacing w:after="0" w:line="240" w:lineRule="auto"/>
                        <w:textAlignment w:val="baseline"/>
                        <w:rPr>
                          <w:rFonts w:ascii="Comic Sans MS" w:eastAsia="Times New Roman" w:hAnsi="Comic Sans MS" w:cs="Times New Roman"/>
                          <w:color w:val="111111"/>
                          <w:sz w:val="24"/>
                          <w:szCs w:val="24"/>
                          <w:lang w:eastAsia="en-GB"/>
                        </w:rPr>
                      </w:pPr>
                      <w:r w:rsidRPr="00F55C2A">
                        <w:rPr>
                          <w:rFonts w:ascii="Comic Sans MS" w:eastAsia="Times New Roman" w:hAnsi="Comic Sans MS" w:cs="Times New Roman"/>
                          <w:sz w:val="24"/>
                          <w:szCs w:val="24"/>
                          <w:lang w:eastAsia="en-GB"/>
                        </w:rPr>
                        <w:t xml:space="preserve">A Message from </w:t>
                      </w:r>
                      <w:r w:rsidR="007274E0" w:rsidRPr="00F55C2A">
                        <w:rPr>
                          <w:rFonts w:ascii="Comic Sans MS" w:eastAsia="Times New Roman" w:hAnsi="Comic Sans MS" w:cs="Times New Roman"/>
                          <w:sz w:val="24"/>
                          <w:szCs w:val="24"/>
                          <w:lang w:eastAsia="en-GB"/>
                        </w:rPr>
                        <w:t>Mr Turner</w:t>
                      </w:r>
                    </w:p>
                    <w:p w14:paraId="4647D923" w14:textId="20B1EB82" w:rsidR="002E19DF" w:rsidRPr="00F55C2A" w:rsidRDefault="002F0452" w:rsidP="002E19DF">
                      <w:pPr>
                        <w:rPr>
                          <w:rFonts w:ascii="Comic Sans MS" w:hAnsi="Comic Sans MS"/>
                        </w:rPr>
                      </w:pPr>
                      <w:r w:rsidRPr="00F55C2A">
                        <w:rPr>
                          <w:rFonts w:ascii="Comic Sans MS" w:hAnsi="Comic Sans MS"/>
                        </w:rPr>
                        <w:t xml:space="preserve">In our school curriculum design, we said that “we believe that reading is a gateway to the world” and we remain true to these words. Reading has the power to educate, to inform, to teach, to touch us all. Whether a non-fiction instruction text to help us with a skill, an information book to help us lean about </w:t>
                      </w:r>
                      <w:r w:rsidR="00B77A6E" w:rsidRPr="00F55C2A">
                        <w:rPr>
                          <w:rFonts w:ascii="Comic Sans MS" w:hAnsi="Comic Sans MS"/>
                        </w:rPr>
                        <w:t>a</w:t>
                      </w:r>
                      <w:r w:rsidRPr="00F55C2A">
                        <w:rPr>
                          <w:rFonts w:ascii="Comic Sans MS" w:hAnsi="Comic Sans MS"/>
                        </w:rPr>
                        <w:t xml:space="preserve">ncient civilizations, or a story book that transports us to far off worlds, there is something for everyone. And this year, we hope that we have introduced you to fabulous authors, helped you discover new stories and given you the opportunity to listen to and enjoy a class novel at the end of each day. </w:t>
                      </w:r>
                      <w:r w:rsidR="00232DF4" w:rsidRPr="00F55C2A">
                        <w:rPr>
                          <w:rFonts w:ascii="Comic Sans MS" w:hAnsi="Comic Sans MS"/>
                        </w:rPr>
                        <w:t xml:space="preserve">It has been wonderful to see all the reading going on across our school, in all lessons and at all times of day! We have even more in store for next year, including a fantastic poetry spine to introduce the wonderful world of poems. </w:t>
                      </w:r>
                    </w:p>
                    <w:p w14:paraId="734C254B" w14:textId="568FF6E0" w:rsidR="00232DF4" w:rsidRPr="00F55C2A" w:rsidRDefault="00232DF4" w:rsidP="002E19DF">
                      <w:pPr>
                        <w:rPr>
                          <w:rFonts w:ascii="Comic Sans MS" w:hAnsi="Comic Sans MS"/>
                        </w:rPr>
                      </w:pPr>
                      <w:r w:rsidRPr="00F55C2A">
                        <w:rPr>
                          <w:rFonts w:ascii="Comic Sans MS" w:hAnsi="Comic Sans MS"/>
                        </w:rPr>
                        <w:t>One of my favourite things to do over summer is to sit in my garden, with a cold drink and a good book, s</w:t>
                      </w:r>
                      <w:r w:rsidR="008275E1">
                        <w:rPr>
                          <w:rFonts w:ascii="Comic Sans MS" w:hAnsi="Comic Sans MS"/>
                        </w:rPr>
                        <w:t>o I have just placed my order with</w:t>
                      </w:r>
                      <w:r w:rsidRPr="00F55C2A">
                        <w:rPr>
                          <w:rFonts w:ascii="Comic Sans MS" w:hAnsi="Comic Sans MS"/>
                        </w:rPr>
                        <w:t xml:space="preserve"> Waterstones and can’t wait to see you in September and talk about the books we have all read over the holidays. </w:t>
                      </w:r>
                      <w:r w:rsidR="00B77A6E" w:rsidRPr="00F55C2A">
                        <w:rPr>
                          <w:rFonts w:ascii="Comic Sans MS" w:hAnsi="Comic Sans MS"/>
                        </w:rPr>
                        <w:t>Happy reading, Mr Turner x</w:t>
                      </w:r>
                    </w:p>
                  </w:txbxContent>
                </v:textbox>
                <w10:wrap type="square" anchorx="margin"/>
              </v:shape>
            </w:pict>
          </mc:Fallback>
        </mc:AlternateContent>
      </w:r>
    </w:p>
    <w:p w14:paraId="05B0D2B2" w14:textId="30672BBE" w:rsidR="002E19DF" w:rsidRPr="002E19DF" w:rsidRDefault="00F55C2A" w:rsidP="002E19DF">
      <w:r>
        <w:rPr>
          <w:noProof/>
          <w:lang w:eastAsia="en-GB"/>
        </w:rPr>
        <w:drawing>
          <wp:anchor distT="0" distB="0" distL="114300" distR="114300" simplePos="0" relativeHeight="251728896" behindDoc="0" locked="0" layoutInCell="1" allowOverlap="1" wp14:anchorId="29B41CA3" wp14:editId="3CABF755">
            <wp:simplePos x="0" y="0"/>
            <wp:positionH relativeFrom="column">
              <wp:posOffset>5212080</wp:posOffset>
            </wp:positionH>
            <wp:positionV relativeFrom="paragraph">
              <wp:posOffset>3055537</wp:posOffset>
            </wp:positionV>
            <wp:extent cx="1072509" cy="1152525"/>
            <wp:effectExtent l="0" t="0" r="0" b="0"/>
            <wp:wrapNone/>
            <wp:docPr id="7" name="Picture 1" descr="Capricornone 10x Reading Ambassador Gel Domed School Shield Badges -  Burgundy :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ricornone 10x Reading Ambassador Gel Domed School Shield Badges -  Burgundy : Amazon.co.uk: Toys &amp; Game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673" t="-478" r="28928" b="11225"/>
                    <a:stretch/>
                  </pic:blipFill>
                  <pic:spPr bwMode="auto">
                    <a:xfrm>
                      <a:off x="0" y="0"/>
                      <a:ext cx="1072509"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67979C81" wp14:editId="1D48E75C">
            <wp:simplePos x="0" y="0"/>
            <wp:positionH relativeFrom="margin">
              <wp:posOffset>939579</wp:posOffset>
            </wp:positionH>
            <wp:positionV relativeFrom="paragraph">
              <wp:posOffset>3053549</wp:posOffset>
            </wp:positionV>
            <wp:extent cx="3329305" cy="1040765"/>
            <wp:effectExtent l="0" t="0" r="4445" b="6985"/>
            <wp:wrapNone/>
            <wp:docPr id="5" name="Picture 5" descr="Different ways to say &quot;thank you&quot; in Norwegian - Norwegi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ferent ways to say &quot;thank you&quot; in Norwegian - Norwegian Academ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305" cy="104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B9E58" w14:textId="405D588A" w:rsidR="002E19DF" w:rsidRDefault="002E19DF" w:rsidP="00430B9F"/>
    <w:p w14:paraId="456ABBC8" w14:textId="4789CEB1" w:rsidR="00430B9F" w:rsidRDefault="00895F2A" w:rsidP="00895F2A">
      <w:pPr>
        <w:tabs>
          <w:tab w:val="left" w:pos="7884"/>
        </w:tabs>
      </w:pPr>
      <w:r>
        <w:tab/>
      </w:r>
    </w:p>
    <w:p w14:paraId="58BAFE20" w14:textId="2A36EC08" w:rsidR="007274E0" w:rsidRDefault="00F55C2A" w:rsidP="002E19DF">
      <w:r>
        <w:rPr>
          <w:noProof/>
          <w:lang w:eastAsia="en-GB"/>
        </w:rPr>
        <mc:AlternateContent>
          <mc:Choice Requires="wps">
            <w:drawing>
              <wp:anchor distT="45720" distB="45720" distL="114300" distR="114300" simplePos="0" relativeHeight="251689984" behindDoc="0" locked="0" layoutInCell="1" allowOverlap="1" wp14:anchorId="5B9C6304" wp14:editId="4F9058B4">
                <wp:simplePos x="0" y="0"/>
                <wp:positionH relativeFrom="margin">
                  <wp:align>left</wp:align>
                </wp:positionH>
                <wp:positionV relativeFrom="paragraph">
                  <wp:posOffset>426720</wp:posOffset>
                </wp:positionV>
                <wp:extent cx="6551295" cy="2495550"/>
                <wp:effectExtent l="57150" t="76200" r="78105" b="762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2495550"/>
                        </a:xfrm>
                        <a:custGeom>
                          <a:avLst/>
                          <a:gdLst>
                            <a:gd name="connsiteX0" fmla="*/ 0 w 6551378"/>
                            <a:gd name="connsiteY0" fmla="*/ 0 h 2113556"/>
                            <a:gd name="connsiteX1" fmla="*/ 661094 w 6551378"/>
                            <a:gd name="connsiteY1" fmla="*/ 0 h 2113556"/>
                            <a:gd name="connsiteX2" fmla="*/ 1191160 w 6551378"/>
                            <a:gd name="connsiteY2" fmla="*/ 0 h 2113556"/>
                            <a:gd name="connsiteX3" fmla="*/ 1786739 w 6551378"/>
                            <a:gd name="connsiteY3" fmla="*/ 0 h 2113556"/>
                            <a:gd name="connsiteX4" fmla="*/ 2513347 w 6551378"/>
                            <a:gd name="connsiteY4" fmla="*/ 0 h 2113556"/>
                            <a:gd name="connsiteX5" fmla="*/ 2977899 w 6551378"/>
                            <a:gd name="connsiteY5" fmla="*/ 0 h 2113556"/>
                            <a:gd name="connsiteX6" fmla="*/ 3638993 w 6551378"/>
                            <a:gd name="connsiteY6" fmla="*/ 0 h 2113556"/>
                            <a:gd name="connsiteX7" fmla="*/ 4103545 w 6551378"/>
                            <a:gd name="connsiteY7" fmla="*/ 0 h 2113556"/>
                            <a:gd name="connsiteX8" fmla="*/ 4699125 w 6551378"/>
                            <a:gd name="connsiteY8" fmla="*/ 0 h 2113556"/>
                            <a:gd name="connsiteX9" fmla="*/ 5360218 w 6551378"/>
                            <a:gd name="connsiteY9" fmla="*/ 0 h 2113556"/>
                            <a:gd name="connsiteX10" fmla="*/ 5759257 w 6551378"/>
                            <a:gd name="connsiteY10" fmla="*/ 0 h 2113556"/>
                            <a:gd name="connsiteX11" fmla="*/ 6551378 w 6551378"/>
                            <a:gd name="connsiteY11" fmla="*/ 0 h 2113556"/>
                            <a:gd name="connsiteX12" fmla="*/ 6551378 w 6551378"/>
                            <a:gd name="connsiteY12" fmla="*/ 570660 h 2113556"/>
                            <a:gd name="connsiteX13" fmla="*/ 6551378 w 6551378"/>
                            <a:gd name="connsiteY13" fmla="*/ 1141320 h 2113556"/>
                            <a:gd name="connsiteX14" fmla="*/ 6551378 w 6551378"/>
                            <a:gd name="connsiteY14" fmla="*/ 2113556 h 2113556"/>
                            <a:gd name="connsiteX15" fmla="*/ 6021312 w 6551378"/>
                            <a:gd name="connsiteY15" fmla="*/ 2113556 h 2113556"/>
                            <a:gd name="connsiteX16" fmla="*/ 5491246 w 6551378"/>
                            <a:gd name="connsiteY16" fmla="*/ 2113556 h 2113556"/>
                            <a:gd name="connsiteX17" fmla="*/ 4830152 w 6551378"/>
                            <a:gd name="connsiteY17" fmla="*/ 2113556 h 2113556"/>
                            <a:gd name="connsiteX18" fmla="*/ 4234573 w 6551378"/>
                            <a:gd name="connsiteY18" fmla="*/ 2113556 h 2113556"/>
                            <a:gd name="connsiteX19" fmla="*/ 3507965 w 6551378"/>
                            <a:gd name="connsiteY19" fmla="*/ 2113556 h 2113556"/>
                            <a:gd name="connsiteX20" fmla="*/ 2781358 w 6551378"/>
                            <a:gd name="connsiteY20" fmla="*/ 2113556 h 2113556"/>
                            <a:gd name="connsiteX21" fmla="*/ 2120264 w 6551378"/>
                            <a:gd name="connsiteY21" fmla="*/ 2113556 h 2113556"/>
                            <a:gd name="connsiteX22" fmla="*/ 1459171 w 6551378"/>
                            <a:gd name="connsiteY22" fmla="*/ 2113556 h 2113556"/>
                            <a:gd name="connsiteX23" fmla="*/ 798077 w 6551378"/>
                            <a:gd name="connsiteY23" fmla="*/ 2113556 h 2113556"/>
                            <a:gd name="connsiteX24" fmla="*/ 0 w 6551378"/>
                            <a:gd name="connsiteY24" fmla="*/ 2113556 h 2113556"/>
                            <a:gd name="connsiteX25" fmla="*/ 0 w 6551378"/>
                            <a:gd name="connsiteY25" fmla="*/ 1542896 h 2113556"/>
                            <a:gd name="connsiteX26" fmla="*/ 0 w 6551378"/>
                            <a:gd name="connsiteY26" fmla="*/ 1014507 h 2113556"/>
                            <a:gd name="connsiteX27" fmla="*/ 0 w 6551378"/>
                            <a:gd name="connsiteY27" fmla="*/ 549525 h 2113556"/>
                            <a:gd name="connsiteX28" fmla="*/ 0 w 6551378"/>
                            <a:gd name="connsiteY28" fmla="*/ 0 h 2113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551378" h="2113556" fill="none" extrusionOk="0">
                              <a:moveTo>
                                <a:pt x="0" y="0"/>
                              </a:moveTo>
                              <a:cubicBezTo>
                                <a:pt x="284909" y="-29131"/>
                                <a:pt x="466586" y="10840"/>
                                <a:pt x="661094" y="0"/>
                              </a:cubicBezTo>
                              <a:cubicBezTo>
                                <a:pt x="855602" y="-10840"/>
                                <a:pt x="987845" y="28730"/>
                                <a:pt x="1191160" y="0"/>
                              </a:cubicBezTo>
                              <a:cubicBezTo>
                                <a:pt x="1394475" y="-28730"/>
                                <a:pt x="1492637" y="16772"/>
                                <a:pt x="1786739" y="0"/>
                              </a:cubicBezTo>
                              <a:cubicBezTo>
                                <a:pt x="2080841" y="-16772"/>
                                <a:pt x="2170836" y="76559"/>
                                <a:pt x="2513347" y="0"/>
                              </a:cubicBezTo>
                              <a:cubicBezTo>
                                <a:pt x="2855858" y="-76559"/>
                                <a:pt x="2878979" y="1962"/>
                                <a:pt x="2977899" y="0"/>
                              </a:cubicBezTo>
                              <a:cubicBezTo>
                                <a:pt x="3076819" y="-1962"/>
                                <a:pt x="3468836" y="57759"/>
                                <a:pt x="3638993" y="0"/>
                              </a:cubicBezTo>
                              <a:cubicBezTo>
                                <a:pt x="3809150" y="-57759"/>
                                <a:pt x="3958608" y="3447"/>
                                <a:pt x="4103545" y="0"/>
                              </a:cubicBezTo>
                              <a:cubicBezTo>
                                <a:pt x="4248482" y="-3447"/>
                                <a:pt x="4471383" y="41215"/>
                                <a:pt x="4699125" y="0"/>
                              </a:cubicBezTo>
                              <a:cubicBezTo>
                                <a:pt x="4926867" y="-41215"/>
                                <a:pt x="5084022" y="34500"/>
                                <a:pt x="5360218" y="0"/>
                              </a:cubicBezTo>
                              <a:cubicBezTo>
                                <a:pt x="5636414" y="-34500"/>
                                <a:pt x="5625669" y="1513"/>
                                <a:pt x="5759257" y="0"/>
                              </a:cubicBezTo>
                              <a:cubicBezTo>
                                <a:pt x="5892845" y="-1513"/>
                                <a:pt x="6252857" y="88598"/>
                                <a:pt x="6551378" y="0"/>
                              </a:cubicBezTo>
                              <a:cubicBezTo>
                                <a:pt x="6569514" y="275286"/>
                                <a:pt x="6490428" y="398295"/>
                                <a:pt x="6551378" y="570660"/>
                              </a:cubicBezTo>
                              <a:cubicBezTo>
                                <a:pt x="6612328" y="743025"/>
                                <a:pt x="6510640" y="984991"/>
                                <a:pt x="6551378" y="1141320"/>
                              </a:cubicBezTo>
                              <a:cubicBezTo>
                                <a:pt x="6592116" y="1297649"/>
                                <a:pt x="6445593" y="1763695"/>
                                <a:pt x="6551378" y="2113556"/>
                              </a:cubicBezTo>
                              <a:cubicBezTo>
                                <a:pt x="6333447" y="2129332"/>
                                <a:pt x="6194165" y="2074323"/>
                                <a:pt x="6021312" y="2113556"/>
                              </a:cubicBezTo>
                              <a:cubicBezTo>
                                <a:pt x="5848459" y="2152789"/>
                                <a:pt x="5607230" y="2104671"/>
                                <a:pt x="5491246" y="2113556"/>
                              </a:cubicBezTo>
                              <a:cubicBezTo>
                                <a:pt x="5375262" y="2122441"/>
                                <a:pt x="5131000" y="2054188"/>
                                <a:pt x="4830152" y="2113556"/>
                              </a:cubicBezTo>
                              <a:cubicBezTo>
                                <a:pt x="4529304" y="2172924"/>
                                <a:pt x="4464927" y="2093729"/>
                                <a:pt x="4234573" y="2113556"/>
                              </a:cubicBezTo>
                              <a:cubicBezTo>
                                <a:pt x="4004219" y="2133383"/>
                                <a:pt x="3860780" y="2065138"/>
                                <a:pt x="3507965" y="2113556"/>
                              </a:cubicBezTo>
                              <a:cubicBezTo>
                                <a:pt x="3155150" y="2161974"/>
                                <a:pt x="2968147" y="2087418"/>
                                <a:pt x="2781358" y="2113556"/>
                              </a:cubicBezTo>
                              <a:cubicBezTo>
                                <a:pt x="2594569" y="2139694"/>
                                <a:pt x="2338286" y="2076055"/>
                                <a:pt x="2120264" y="2113556"/>
                              </a:cubicBezTo>
                              <a:cubicBezTo>
                                <a:pt x="1902242" y="2151057"/>
                                <a:pt x="1696928" y="2064210"/>
                                <a:pt x="1459171" y="2113556"/>
                              </a:cubicBezTo>
                              <a:cubicBezTo>
                                <a:pt x="1221414" y="2162902"/>
                                <a:pt x="1118790" y="2040481"/>
                                <a:pt x="798077" y="2113556"/>
                              </a:cubicBezTo>
                              <a:cubicBezTo>
                                <a:pt x="477364" y="2186631"/>
                                <a:pt x="392284" y="2083633"/>
                                <a:pt x="0" y="2113556"/>
                              </a:cubicBezTo>
                              <a:cubicBezTo>
                                <a:pt x="-52539" y="1958775"/>
                                <a:pt x="46974" y="1725424"/>
                                <a:pt x="0" y="1542896"/>
                              </a:cubicBezTo>
                              <a:cubicBezTo>
                                <a:pt x="-46974" y="1360368"/>
                                <a:pt x="56995" y="1251462"/>
                                <a:pt x="0" y="1014507"/>
                              </a:cubicBezTo>
                              <a:cubicBezTo>
                                <a:pt x="-56995" y="777552"/>
                                <a:pt x="30803" y="713543"/>
                                <a:pt x="0" y="549525"/>
                              </a:cubicBezTo>
                              <a:cubicBezTo>
                                <a:pt x="-30803" y="385507"/>
                                <a:pt x="33001" y="114492"/>
                                <a:pt x="0" y="0"/>
                              </a:cubicBezTo>
                              <a:close/>
                            </a:path>
                            <a:path w="6551378" h="2113556" stroke="0" extrusionOk="0">
                              <a:moveTo>
                                <a:pt x="0" y="0"/>
                              </a:moveTo>
                              <a:cubicBezTo>
                                <a:pt x="177461" y="-14953"/>
                                <a:pt x="415384" y="47853"/>
                                <a:pt x="530066" y="0"/>
                              </a:cubicBezTo>
                              <a:cubicBezTo>
                                <a:pt x="644748" y="-47853"/>
                                <a:pt x="834669" y="39589"/>
                                <a:pt x="929105" y="0"/>
                              </a:cubicBezTo>
                              <a:cubicBezTo>
                                <a:pt x="1023541" y="-39589"/>
                                <a:pt x="1330480" y="20003"/>
                                <a:pt x="1655712" y="0"/>
                              </a:cubicBezTo>
                              <a:cubicBezTo>
                                <a:pt x="1980944" y="-20003"/>
                                <a:pt x="1963964" y="3682"/>
                                <a:pt x="2185778" y="0"/>
                              </a:cubicBezTo>
                              <a:cubicBezTo>
                                <a:pt x="2407592" y="-3682"/>
                                <a:pt x="2596753" y="56614"/>
                                <a:pt x="2715844" y="0"/>
                              </a:cubicBezTo>
                              <a:cubicBezTo>
                                <a:pt x="2834935" y="-56614"/>
                                <a:pt x="3191913" y="55588"/>
                                <a:pt x="3442451" y="0"/>
                              </a:cubicBezTo>
                              <a:cubicBezTo>
                                <a:pt x="3692989" y="-55588"/>
                                <a:pt x="3716328" y="6997"/>
                                <a:pt x="3907004" y="0"/>
                              </a:cubicBezTo>
                              <a:cubicBezTo>
                                <a:pt x="4097680" y="-6997"/>
                                <a:pt x="4429610" y="46888"/>
                                <a:pt x="4633611" y="0"/>
                              </a:cubicBezTo>
                              <a:cubicBezTo>
                                <a:pt x="4837612" y="-46888"/>
                                <a:pt x="5014451" y="43418"/>
                                <a:pt x="5360218" y="0"/>
                              </a:cubicBezTo>
                              <a:cubicBezTo>
                                <a:pt x="5705985" y="-43418"/>
                                <a:pt x="5694733" y="6767"/>
                                <a:pt x="5955798" y="0"/>
                              </a:cubicBezTo>
                              <a:cubicBezTo>
                                <a:pt x="6216863" y="-6767"/>
                                <a:pt x="6346941" y="8157"/>
                                <a:pt x="6551378" y="0"/>
                              </a:cubicBezTo>
                              <a:cubicBezTo>
                                <a:pt x="6590828" y="115956"/>
                                <a:pt x="6541516" y="264990"/>
                                <a:pt x="6551378" y="507253"/>
                              </a:cubicBezTo>
                              <a:cubicBezTo>
                                <a:pt x="6561240" y="749516"/>
                                <a:pt x="6528890" y="823918"/>
                                <a:pt x="6551378" y="972236"/>
                              </a:cubicBezTo>
                              <a:cubicBezTo>
                                <a:pt x="6573866" y="1120554"/>
                                <a:pt x="6516088" y="1317152"/>
                                <a:pt x="6551378" y="1500625"/>
                              </a:cubicBezTo>
                              <a:cubicBezTo>
                                <a:pt x="6586668" y="1684098"/>
                                <a:pt x="6490218" y="1816626"/>
                                <a:pt x="6551378" y="2113556"/>
                              </a:cubicBezTo>
                              <a:cubicBezTo>
                                <a:pt x="6304666" y="2127257"/>
                                <a:pt x="6079553" y="2080483"/>
                                <a:pt x="5955798" y="2113556"/>
                              </a:cubicBezTo>
                              <a:cubicBezTo>
                                <a:pt x="5832043" y="2146629"/>
                                <a:pt x="5588204" y="2096039"/>
                                <a:pt x="5229191" y="2113556"/>
                              </a:cubicBezTo>
                              <a:cubicBezTo>
                                <a:pt x="4870178" y="2131073"/>
                                <a:pt x="4771944" y="2096126"/>
                                <a:pt x="4633611" y="2113556"/>
                              </a:cubicBezTo>
                              <a:cubicBezTo>
                                <a:pt x="4495278" y="2130986"/>
                                <a:pt x="4353719" y="2087140"/>
                                <a:pt x="4234573" y="2113556"/>
                              </a:cubicBezTo>
                              <a:cubicBezTo>
                                <a:pt x="4115427" y="2139972"/>
                                <a:pt x="3933669" y="2072571"/>
                                <a:pt x="3770020" y="2113556"/>
                              </a:cubicBezTo>
                              <a:cubicBezTo>
                                <a:pt x="3606371" y="2154541"/>
                                <a:pt x="3300399" y="2107373"/>
                                <a:pt x="3043413" y="2113556"/>
                              </a:cubicBezTo>
                              <a:cubicBezTo>
                                <a:pt x="2786427" y="2119739"/>
                                <a:pt x="2660401" y="2058969"/>
                                <a:pt x="2447833" y="2113556"/>
                              </a:cubicBezTo>
                              <a:cubicBezTo>
                                <a:pt x="2235265" y="2168143"/>
                                <a:pt x="2197885" y="2100825"/>
                                <a:pt x="1983281" y="2113556"/>
                              </a:cubicBezTo>
                              <a:cubicBezTo>
                                <a:pt x="1768677" y="2126287"/>
                                <a:pt x="1629757" y="2066065"/>
                                <a:pt x="1387701" y="2113556"/>
                              </a:cubicBezTo>
                              <a:cubicBezTo>
                                <a:pt x="1145645" y="2161047"/>
                                <a:pt x="1069033" y="2091620"/>
                                <a:pt x="988662" y="2113556"/>
                              </a:cubicBezTo>
                              <a:cubicBezTo>
                                <a:pt x="908291" y="2135492"/>
                                <a:pt x="715374" y="2074318"/>
                                <a:pt x="589624" y="2113556"/>
                              </a:cubicBezTo>
                              <a:cubicBezTo>
                                <a:pt x="463874" y="2152794"/>
                                <a:pt x="231398" y="2081703"/>
                                <a:pt x="0" y="2113556"/>
                              </a:cubicBezTo>
                              <a:cubicBezTo>
                                <a:pt x="-3582" y="1956349"/>
                                <a:pt x="38839" y="1760044"/>
                                <a:pt x="0" y="1627438"/>
                              </a:cubicBezTo>
                              <a:cubicBezTo>
                                <a:pt x="-38839" y="1494832"/>
                                <a:pt x="61428" y="1181883"/>
                                <a:pt x="0" y="1056778"/>
                              </a:cubicBezTo>
                              <a:cubicBezTo>
                                <a:pt x="-61428" y="931673"/>
                                <a:pt x="57929" y="651554"/>
                                <a:pt x="0" y="549525"/>
                              </a:cubicBezTo>
                              <a:cubicBezTo>
                                <a:pt x="-57929" y="447496"/>
                                <a:pt x="47796" y="238601"/>
                                <a:pt x="0" y="0"/>
                              </a:cubicBezTo>
                              <a:close/>
                            </a:path>
                          </a:pathLst>
                        </a:custGeom>
                        <a:solidFill>
                          <a:srgbClr val="FFFFFF"/>
                        </a:solidFill>
                        <a:ln w="57150">
                          <a:solidFill>
                            <a:srgbClr val="FF0000"/>
                          </a:solidFill>
                          <a:miter lim="800000"/>
                          <a:headEnd/>
                          <a:tailEn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custGeom>
                                  <a:avLst/>
                                  <a:gdLst>
                                    <a:gd name="connsiteX0" fmla="*/ 0 w 6551295"/>
                                    <a:gd name="connsiteY0" fmla="*/ 0 h 2495550"/>
                                    <a:gd name="connsiteX1" fmla="*/ 661085 w 6551295"/>
                                    <a:gd name="connsiteY1" fmla="*/ 0 h 2495550"/>
                                    <a:gd name="connsiteX2" fmla="*/ 1191144 w 6551295"/>
                                    <a:gd name="connsiteY2" fmla="*/ 0 h 2495550"/>
                                    <a:gd name="connsiteX3" fmla="*/ 1786716 w 6551295"/>
                                    <a:gd name="connsiteY3" fmla="*/ 0 h 2495550"/>
                                    <a:gd name="connsiteX4" fmla="*/ 2513315 w 6551295"/>
                                    <a:gd name="connsiteY4" fmla="*/ 0 h 2495550"/>
                                    <a:gd name="connsiteX5" fmla="*/ 2977861 w 6551295"/>
                                    <a:gd name="connsiteY5" fmla="*/ 0 h 2495550"/>
                                    <a:gd name="connsiteX6" fmla="*/ 3638946 w 6551295"/>
                                    <a:gd name="connsiteY6" fmla="*/ 0 h 2495550"/>
                                    <a:gd name="connsiteX7" fmla="*/ 4103493 w 6551295"/>
                                    <a:gd name="connsiteY7" fmla="*/ 0 h 2495550"/>
                                    <a:gd name="connsiteX8" fmla="*/ 4699065 w 6551295"/>
                                    <a:gd name="connsiteY8" fmla="*/ 0 h 2495550"/>
                                    <a:gd name="connsiteX9" fmla="*/ 5360150 w 6551295"/>
                                    <a:gd name="connsiteY9" fmla="*/ 0 h 2495550"/>
                                    <a:gd name="connsiteX10" fmla="*/ 5759184 w 6551295"/>
                                    <a:gd name="connsiteY10" fmla="*/ 0 h 2495550"/>
                                    <a:gd name="connsiteX11" fmla="*/ 6551295 w 6551295"/>
                                    <a:gd name="connsiteY11" fmla="*/ 0 h 2495550"/>
                                    <a:gd name="connsiteX12" fmla="*/ 6551295 w 6551295"/>
                                    <a:gd name="connsiteY12" fmla="*/ 673798 h 2495550"/>
                                    <a:gd name="connsiteX13" fmla="*/ 6551295 w 6551295"/>
                                    <a:gd name="connsiteY13" fmla="*/ 1347596 h 2495550"/>
                                    <a:gd name="connsiteX14" fmla="*/ 6551295 w 6551295"/>
                                    <a:gd name="connsiteY14" fmla="*/ 2495550 h 2495550"/>
                                    <a:gd name="connsiteX15" fmla="*/ 6021235 w 6551295"/>
                                    <a:gd name="connsiteY15" fmla="*/ 2495550 h 2495550"/>
                                    <a:gd name="connsiteX16" fmla="*/ 5491176 w 6551295"/>
                                    <a:gd name="connsiteY16" fmla="*/ 2495550 h 2495550"/>
                                    <a:gd name="connsiteX17" fmla="*/ 4830090 w 6551295"/>
                                    <a:gd name="connsiteY17" fmla="*/ 2495550 h 2495550"/>
                                    <a:gd name="connsiteX18" fmla="*/ 4234519 w 6551295"/>
                                    <a:gd name="connsiteY18" fmla="*/ 2495550 h 2495550"/>
                                    <a:gd name="connsiteX19" fmla="*/ 3507920 w 6551295"/>
                                    <a:gd name="connsiteY19" fmla="*/ 2495550 h 2495550"/>
                                    <a:gd name="connsiteX20" fmla="*/ 2781322 w 6551295"/>
                                    <a:gd name="connsiteY20" fmla="*/ 2495550 h 2495550"/>
                                    <a:gd name="connsiteX21" fmla="*/ 2120237 w 6551295"/>
                                    <a:gd name="connsiteY21" fmla="*/ 2495550 h 2495550"/>
                                    <a:gd name="connsiteX22" fmla="*/ 1459152 w 6551295"/>
                                    <a:gd name="connsiteY22" fmla="*/ 2495550 h 2495550"/>
                                    <a:gd name="connsiteX23" fmla="*/ 798066 w 6551295"/>
                                    <a:gd name="connsiteY23" fmla="*/ 2495550 h 2495550"/>
                                    <a:gd name="connsiteX24" fmla="*/ 0 w 6551295"/>
                                    <a:gd name="connsiteY24" fmla="*/ 2495550 h 2495550"/>
                                    <a:gd name="connsiteX25" fmla="*/ 0 w 6551295"/>
                                    <a:gd name="connsiteY25" fmla="*/ 1821751 h 2495550"/>
                                    <a:gd name="connsiteX26" fmla="*/ 0 w 6551295"/>
                                    <a:gd name="connsiteY26" fmla="*/ 1197864 h 2495550"/>
                                    <a:gd name="connsiteX27" fmla="*/ 0 w 6551295"/>
                                    <a:gd name="connsiteY27" fmla="*/ 648843 h 2495550"/>
                                    <a:gd name="connsiteX28" fmla="*/ 0 w 6551295"/>
                                    <a:gd name="connsiteY28" fmla="*/ 0 h 2495550"/>
                                    <a:gd name="connsiteX0" fmla="*/ 0 w 6551295"/>
                                    <a:gd name="connsiteY0" fmla="*/ 0 h 2495550"/>
                                    <a:gd name="connsiteX1" fmla="*/ 530059 w 6551295"/>
                                    <a:gd name="connsiteY1" fmla="*/ 0 h 2495550"/>
                                    <a:gd name="connsiteX2" fmla="*/ 929093 w 6551295"/>
                                    <a:gd name="connsiteY2" fmla="*/ 0 h 2495550"/>
                                    <a:gd name="connsiteX3" fmla="*/ 1655691 w 6551295"/>
                                    <a:gd name="connsiteY3" fmla="*/ 0 h 2495550"/>
                                    <a:gd name="connsiteX4" fmla="*/ 2185750 w 6551295"/>
                                    <a:gd name="connsiteY4" fmla="*/ 0 h 2495550"/>
                                    <a:gd name="connsiteX5" fmla="*/ 2715809 w 6551295"/>
                                    <a:gd name="connsiteY5" fmla="*/ 0 h 2495550"/>
                                    <a:gd name="connsiteX6" fmla="*/ 3442407 w 6551295"/>
                                    <a:gd name="connsiteY6" fmla="*/ 0 h 2495550"/>
                                    <a:gd name="connsiteX7" fmla="*/ 3906954 w 6551295"/>
                                    <a:gd name="connsiteY7" fmla="*/ 0 h 2495550"/>
                                    <a:gd name="connsiteX8" fmla="*/ 4633552 w 6551295"/>
                                    <a:gd name="connsiteY8" fmla="*/ 0 h 2495550"/>
                                    <a:gd name="connsiteX9" fmla="*/ 5360150 w 6551295"/>
                                    <a:gd name="connsiteY9" fmla="*/ 0 h 2495550"/>
                                    <a:gd name="connsiteX10" fmla="*/ 5955722 w 6551295"/>
                                    <a:gd name="connsiteY10" fmla="*/ 0 h 2495550"/>
                                    <a:gd name="connsiteX11" fmla="*/ 6551295 w 6551295"/>
                                    <a:gd name="connsiteY11" fmla="*/ 0 h 2495550"/>
                                    <a:gd name="connsiteX12" fmla="*/ 6551295 w 6551295"/>
                                    <a:gd name="connsiteY12" fmla="*/ 598931 h 2495550"/>
                                    <a:gd name="connsiteX13" fmla="*/ 6551295 w 6551295"/>
                                    <a:gd name="connsiteY13" fmla="*/ 1147953 h 2495550"/>
                                    <a:gd name="connsiteX14" fmla="*/ 6551295 w 6551295"/>
                                    <a:gd name="connsiteY14" fmla="*/ 1771840 h 2495550"/>
                                    <a:gd name="connsiteX15" fmla="*/ 6551295 w 6551295"/>
                                    <a:gd name="connsiteY15" fmla="*/ 2495550 h 2495550"/>
                                    <a:gd name="connsiteX16" fmla="*/ 5955722 w 6551295"/>
                                    <a:gd name="connsiteY16" fmla="*/ 2495550 h 2495550"/>
                                    <a:gd name="connsiteX17" fmla="*/ 5229124 w 6551295"/>
                                    <a:gd name="connsiteY17" fmla="*/ 2495550 h 2495550"/>
                                    <a:gd name="connsiteX18" fmla="*/ 4633552 w 6551295"/>
                                    <a:gd name="connsiteY18" fmla="*/ 2495550 h 2495550"/>
                                    <a:gd name="connsiteX19" fmla="*/ 4234519 w 6551295"/>
                                    <a:gd name="connsiteY19" fmla="*/ 2495550 h 2495550"/>
                                    <a:gd name="connsiteX20" fmla="*/ 3769972 w 6551295"/>
                                    <a:gd name="connsiteY20" fmla="*/ 2495550 h 2495550"/>
                                    <a:gd name="connsiteX21" fmla="*/ 3043374 w 6551295"/>
                                    <a:gd name="connsiteY21" fmla="*/ 2495550 h 2495550"/>
                                    <a:gd name="connsiteX22" fmla="*/ 2447801 w 6551295"/>
                                    <a:gd name="connsiteY22" fmla="*/ 2495550 h 2495550"/>
                                    <a:gd name="connsiteX23" fmla="*/ 1983255 w 6551295"/>
                                    <a:gd name="connsiteY23" fmla="*/ 2495550 h 2495550"/>
                                    <a:gd name="connsiteX24" fmla="*/ 1387683 w 6551295"/>
                                    <a:gd name="connsiteY24" fmla="*/ 2495550 h 2495550"/>
                                    <a:gd name="connsiteX25" fmla="*/ 988649 w 6551295"/>
                                    <a:gd name="connsiteY25" fmla="*/ 2495550 h 2495550"/>
                                    <a:gd name="connsiteX26" fmla="*/ 589616 w 6551295"/>
                                    <a:gd name="connsiteY26" fmla="*/ 2495550 h 2495550"/>
                                    <a:gd name="connsiteX27" fmla="*/ 0 w 6551295"/>
                                    <a:gd name="connsiteY27" fmla="*/ 2495550 h 2495550"/>
                                    <a:gd name="connsiteX28" fmla="*/ 0 w 6551295"/>
                                    <a:gd name="connsiteY28" fmla="*/ 1921573 h 2495550"/>
                                    <a:gd name="connsiteX29" fmla="*/ 0 w 6551295"/>
                                    <a:gd name="connsiteY29" fmla="*/ 1247775 h 2495550"/>
                                    <a:gd name="connsiteX30" fmla="*/ 0 w 6551295"/>
                                    <a:gd name="connsiteY30" fmla="*/ 648843 h 2495550"/>
                                    <a:gd name="connsiteX31" fmla="*/ 0 w 6551295"/>
                                    <a:gd name="connsiteY31" fmla="*/ 0 h 2495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551295" h="2495550" fill="none" extrusionOk="0">
                                      <a:moveTo>
                                        <a:pt x="0" y="0"/>
                                      </a:moveTo>
                                      <a:cubicBezTo>
                                        <a:pt x="320858" y="-41531"/>
                                        <a:pt x="461826" y="30587"/>
                                        <a:pt x="661085" y="0"/>
                                      </a:cubicBezTo>
                                      <a:cubicBezTo>
                                        <a:pt x="889053" y="-3202"/>
                                        <a:pt x="983905" y="21118"/>
                                        <a:pt x="1191144" y="0"/>
                                      </a:cubicBezTo>
                                      <a:cubicBezTo>
                                        <a:pt x="1400783" y="-33722"/>
                                        <a:pt x="1508395" y="36151"/>
                                        <a:pt x="1786716" y="0"/>
                                      </a:cubicBezTo>
                                      <a:cubicBezTo>
                                        <a:pt x="2091865" y="-9222"/>
                                        <a:pt x="2186806" y="129498"/>
                                        <a:pt x="2513315" y="0"/>
                                      </a:cubicBezTo>
                                      <a:cubicBezTo>
                                        <a:pt x="2868349" y="-78003"/>
                                        <a:pt x="2866333" y="-14545"/>
                                        <a:pt x="2977861" y="0"/>
                                      </a:cubicBezTo>
                                      <a:cubicBezTo>
                                        <a:pt x="3059428" y="14908"/>
                                        <a:pt x="3474658" y="69515"/>
                                        <a:pt x="3638946" y="0"/>
                                      </a:cubicBezTo>
                                      <a:cubicBezTo>
                                        <a:pt x="3838758" y="-99870"/>
                                        <a:pt x="3941066" y="-27174"/>
                                        <a:pt x="4103493" y="0"/>
                                      </a:cubicBezTo>
                                      <a:cubicBezTo>
                                        <a:pt x="4213919" y="11968"/>
                                        <a:pt x="4475033" y="104269"/>
                                        <a:pt x="4699065" y="0"/>
                                      </a:cubicBezTo>
                                      <a:cubicBezTo>
                                        <a:pt x="4900833" y="-78379"/>
                                        <a:pt x="5108622" y="14047"/>
                                        <a:pt x="5360150" y="0"/>
                                      </a:cubicBezTo>
                                      <a:cubicBezTo>
                                        <a:pt x="5644131" y="-31160"/>
                                        <a:pt x="5638161" y="3940"/>
                                        <a:pt x="5759184" y="0"/>
                                      </a:cubicBezTo>
                                      <a:cubicBezTo>
                                        <a:pt x="5808949" y="28881"/>
                                        <a:pt x="6251865" y="73274"/>
                                        <a:pt x="6551295" y="0"/>
                                      </a:cubicBezTo>
                                      <a:cubicBezTo>
                                        <a:pt x="6573989" y="278950"/>
                                        <a:pt x="6504217" y="429269"/>
                                        <a:pt x="6551295" y="673798"/>
                                      </a:cubicBezTo>
                                      <a:cubicBezTo>
                                        <a:pt x="6576336" y="880118"/>
                                        <a:pt x="6531074" y="1131070"/>
                                        <a:pt x="6551295" y="1347596"/>
                                      </a:cubicBezTo>
                                      <a:cubicBezTo>
                                        <a:pt x="6681090" y="1462098"/>
                                        <a:pt x="6546880" y="2074589"/>
                                        <a:pt x="6551295" y="2495550"/>
                                      </a:cubicBezTo>
                                      <a:cubicBezTo>
                                        <a:pt x="6340347" y="2487154"/>
                                        <a:pt x="6198940" y="2430994"/>
                                        <a:pt x="6021235" y="2495550"/>
                                      </a:cubicBezTo>
                                      <a:cubicBezTo>
                                        <a:pt x="5842322" y="2571988"/>
                                        <a:pt x="5603764" y="2481422"/>
                                        <a:pt x="5491176" y="2495550"/>
                                      </a:cubicBezTo>
                                      <a:cubicBezTo>
                                        <a:pt x="5386585" y="2515213"/>
                                        <a:pt x="5124496" y="2427252"/>
                                        <a:pt x="4830090" y="2495550"/>
                                      </a:cubicBezTo>
                                      <a:cubicBezTo>
                                        <a:pt x="4508620" y="2572882"/>
                                        <a:pt x="4464258" y="2441598"/>
                                        <a:pt x="4234519" y="2495550"/>
                                      </a:cubicBezTo>
                                      <a:cubicBezTo>
                                        <a:pt x="3991642" y="2523607"/>
                                        <a:pt x="3859024" y="2464214"/>
                                        <a:pt x="3507920" y="2495550"/>
                                      </a:cubicBezTo>
                                      <a:cubicBezTo>
                                        <a:pt x="3121027" y="2522845"/>
                                        <a:pt x="3018727" y="2469280"/>
                                        <a:pt x="2781322" y="2495550"/>
                                      </a:cubicBezTo>
                                      <a:cubicBezTo>
                                        <a:pt x="2582487" y="2525261"/>
                                        <a:pt x="2294233" y="2470555"/>
                                        <a:pt x="2120237" y="2495550"/>
                                      </a:cubicBezTo>
                                      <a:cubicBezTo>
                                        <a:pt x="1865366" y="2496906"/>
                                        <a:pt x="1698555" y="2416391"/>
                                        <a:pt x="1459152" y="2495550"/>
                                      </a:cubicBezTo>
                                      <a:cubicBezTo>
                                        <a:pt x="1214780" y="2563427"/>
                                        <a:pt x="1108034" y="2436080"/>
                                        <a:pt x="798066" y="2495550"/>
                                      </a:cubicBezTo>
                                      <a:cubicBezTo>
                                        <a:pt x="434354" y="2592164"/>
                                        <a:pt x="400605" y="2483054"/>
                                        <a:pt x="0" y="2495550"/>
                                      </a:cubicBezTo>
                                      <a:cubicBezTo>
                                        <a:pt x="-106498" y="2303430"/>
                                        <a:pt x="46345" y="2021002"/>
                                        <a:pt x="0" y="1821751"/>
                                      </a:cubicBezTo>
                                      <a:cubicBezTo>
                                        <a:pt x="-42661" y="1597977"/>
                                        <a:pt x="80903" y="1452777"/>
                                        <a:pt x="0" y="1197864"/>
                                      </a:cubicBezTo>
                                      <a:cubicBezTo>
                                        <a:pt x="-50430" y="913562"/>
                                        <a:pt x="54967" y="822064"/>
                                        <a:pt x="0" y="648843"/>
                                      </a:cubicBezTo>
                                      <a:cubicBezTo>
                                        <a:pt x="-23894" y="494184"/>
                                        <a:pt x="63045" y="107056"/>
                                        <a:pt x="0" y="0"/>
                                      </a:cubicBezTo>
                                      <a:close/>
                                    </a:path>
                                    <a:path w="6551295" h="2495550" stroke="0" extrusionOk="0">
                                      <a:moveTo>
                                        <a:pt x="0" y="0"/>
                                      </a:moveTo>
                                      <a:cubicBezTo>
                                        <a:pt x="192383" y="-16738"/>
                                        <a:pt x="412580" y="21821"/>
                                        <a:pt x="530059" y="0"/>
                                      </a:cubicBezTo>
                                      <a:cubicBezTo>
                                        <a:pt x="621609" y="-53962"/>
                                        <a:pt x="841030" y="54509"/>
                                        <a:pt x="929093" y="0"/>
                                      </a:cubicBezTo>
                                      <a:cubicBezTo>
                                        <a:pt x="1009316" y="-12117"/>
                                        <a:pt x="1418144" y="-7176"/>
                                        <a:pt x="1655691" y="0"/>
                                      </a:cubicBezTo>
                                      <a:cubicBezTo>
                                        <a:pt x="1984203" y="-31500"/>
                                        <a:pt x="1964683" y="4675"/>
                                        <a:pt x="2185750" y="0"/>
                                      </a:cubicBezTo>
                                      <a:cubicBezTo>
                                        <a:pt x="2421610" y="-26403"/>
                                        <a:pt x="2624541" y="57567"/>
                                        <a:pt x="2715809" y="0"/>
                                      </a:cubicBezTo>
                                      <a:cubicBezTo>
                                        <a:pt x="2844047" y="-65210"/>
                                        <a:pt x="3197528" y="137875"/>
                                        <a:pt x="3442407" y="0"/>
                                      </a:cubicBezTo>
                                      <a:cubicBezTo>
                                        <a:pt x="3679910" y="-70531"/>
                                        <a:pt x="3726180" y="7609"/>
                                        <a:pt x="3906954" y="0"/>
                                      </a:cubicBezTo>
                                      <a:cubicBezTo>
                                        <a:pt x="4097254" y="-24264"/>
                                        <a:pt x="4452391" y="38794"/>
                                        <a:pt x="4633552" y="0"/>
                                      </a:cubicBezTo>
                                      <a:cubicBezTo>
                                        <a:pt x="4864261" y="-1708"/>
                                        <a:pt x="5066739" y="50124"/>
                                        <a:pt x="5360150" y="0"/>
                                      </a:cubicBezTo>
                                      <a:cubicBezTo>
                                        <a:pt x="5707498" y="-52892"/>
                                        <a:pt x="5701258" y="-7457"/>
                                        <a:pt x="5955722" y="0"/>
                                      </a:cubicBezTo>
                                      <a:cubicBezTo>
                                        <a:pt x="6241324" y="3110"/>
                                        <a:pt x="6352505" y="4743"/>
                                        <a:pt x="6551295" y="0"/>
                                      </a:cubicBezTo>
                                      <a:cubicBezTo>
                                        <a:pt x="6614247" y="145183"/>
                                        <a:pt x="6549814" y="263114"/>
                                        <a:pt x="6551295" y="598931"/>
                                      </a:cubicBezTo>
                                      <a:cubicBezTo>
                                        <a:pt x="6558223" y="878503"/>
                                        <a:pt x="6531522" y="993207"/>
                                        <a:pt x="6551295" y="1147953"/>
                                      </a:cubicBezTo>
                                      <a:cubicBezTo>
                                        <a:pt x="6533883" y="1313524"/>
                                        <a:pt x="6514569" y="1516114"/>
                                        <a:pt x="6551295" y="1771840"/>
                                      </a:cubicBezTo>
                                      <a:cubicBezTo>
                                        <a:pt x="6577728" y="1980793"/>
                                        <a:pt x="6465230" y="2174274"/>
                                        <a:pt x="6551295" y="2495550"/>
                                      </a:cubicBezTo>
                                      <a:cubicBezTo>
                                        <a:pt x="6314448" y="2517639"/>
                                        <a:pt x="6116548" y="2451159"/>
                                        <a:pt x="5955722" y="2495550"/>
                                      </a:cubicBezTo>
                                      <a:cubicBezTo>
                                        <a:pt x="5847320" y="2541257"/>
                                        <a:pt x="5606240" y="2486558"/>
                                        <a:pt x="5229124" y="2495550"/>
                                      </a:cubicBezTo>
                                      <a:cubicBezTo>
                                        <a:pt x="4865898" y="2528966"/>
                                        <a:pt x="4774085" y="2473711"/>
                                        <a:pt x="4633552" y="2495550"/>
                                      </a:cubicBezTo>
                                      <a:cubicBezTo>
                                        <a:pt x="4467762" y="2503259"/>
                                        <a:pt x="4346643" y="2453223"/>
                                        <a:pt x="4234519" y="2495550"/>
                                      </a:cubicBezTo>
                                      <a:cubicBezTo>
                                        <a:pt x="4113240" y="2542479"/>
                                        <a:pt x="3967546" y="2475370"/>
                                        <a:pt x="3769972" y="2495550"/>
                                      </a:cubicBezTo>
                                      <a:cubicBezTo>
                                        <a:pt x="3616299" y="2500486"/>
                                        <a:pt x="3320572" y="2451834"/>
                                        <a:pt x="3043374" y="2495550"/>
                                      </a:cubicBezTo>
                                      <a:cubicBezTo>
                                        <a:pt x="2812964" y="2508964"/>
                                        <a:pt x="2647713" y="2438771"/>
                                        <a:pt x="2447801" y="2495550"/>
                                      </a:cubicBezTo>
                                      <a:cubicBezTo>
                                        <a:pt x="2225618" y="2577029"/>
                                        <a:pt x="2208832" y="2482540"/>
                                        <a:pt x="1983255" y="2495550"/>
                                      </a:cubicBezTo>
                                      <a:cubicBezTo>
                                        <a:pt x="1810086" y="2490654"/>
                                        <a:pt x="1606742" y="2405904"/>
                                        <a:pt x="1387683" y="2495550"/>
                                      </a:cubicBezTo>
                                      <a:cubicBezTo>
                                        <a:pt x="1143791" y="2556111"/>
                                        <a:pt x="1075609" y="2477986"/>
                                        <a:pt x="988649" y="2495550"/>
                                      </a:cubicBezTo>
                                      <a:cubicBezTo>
                                        <a:pt x="871367" y="2526300"/>
                                        <a:pt x="717410" y="2473864"/>
                                        <a:pt x="589616" y="2495550"/>
                                      </a:cubicBezTo>
                                      <a:cubicBezTo>
                                        <a:pt x="433716" y="2547190"/>
                                        <a:pt x="217746" y="2514306"/>
                                        <a:pt x="0" y="2495550"/>
                                      </a:cubicBezTo>
                                      <a:cubicBezTo>
                                        <a:pt x="-39728" y="2301341"/>
                                        <a:pt x="12435" y="2093071"/>
                                        <a:pt x="0" y="1921573"/>
                                      </a:cubicBezTo>
                                      <a:cubicBezTo>
                                        <a:pt x="-28219" y="1729179"/>
                                        <a:pt x="29189" y="1376519"/>
                                        <a:pt x="0" y="1247775"/>
                                      </a:cubicBezTo>
                                      <a:cubicBezTo>
                                        <a:pt x="-56670" y="1120800"/>
                                        <a:pt x="65336" y="789708"/>
                                        <a:pt x="0" y="648843"/>
                                      </a:cubicBezTo>
                                      <a:cubicBezTo>
                                        <a:pt x="-39744" y="519411"/>
                                        <a:pt x="46086" y="300626"/>
                                        <a:pt x="0" y="0"/>
                                      </a:cubicBezTo>
                                      <a:close/>
                                    </a:path>
                                    <a:path w="6551295" h="2495550" fill="none" stroke="0" extrusionOk="0">
                                      <a:moveTo>
                                        <a:pt x="0" y="0"/>
                                      </a:moveTo>
                                      <a:cubicBezTo>
                                        <a:pt x="255817" y="-52338"/>
                                        <a:pt x="437294" y="23791"/>
                                        <a:pt x="661085" y="0"/>
                                      </a:cubicBezTo>
                                      <a:cubicBezTo>
                                        <a:pt x="859562" y="-11964"/>
                                        <a:pt x="978668" y="34213"/>
                                        <a:pt x="1191144" y="0"/>
                                      </a:cubicBezTo>
                                      <a:cubicBezTo>
                                        <a:pt x="1373452" y="-13411"/>
                                        <a:pt x="1489066" y="39439"/>
                                        <a:pt x="1786716" y="0"/>
                                      </a:cubicBezTo>
                                      <a:cubicBezTo>
                                        <a:pt x="2051925" y="-35610"/>
                                        <a:pt x="2188840" y="99011"/>
                                        <a:pt x="2513315" y="0"/>
                                      </a:cubicBezTo>
                                      <a:cubicBezTo>
                                        <a:pt x="2876493" y="-87944"/>
                                        <a:pt x="2885005" y="-10161"/>
                                        <a:pt x="2977861" y="0"/>
                                      </a:cubicBezTo>
                                      <a:cubicBezTo>
                                        <a:pt x="3042434" y="-7577"/>
                                        <a:pt x="3434693" y="100302"/>
                                        <a:pt x="3638946" y="0"/>
                                      </a:cubicBezTo>
                                      <a:cubicBezTo>
                                        <a:pt x="3808153" y="-77242"/>
                                        <a:pt x="3956533" y="6882"/>
                                        <a:pt x="4103493" y="0"/>
                                      </a:cubicBezTo>
                                      <a:cubicBezTo>
                                        <a:pt x="4265636" y="5564"/>
                                        <a:pt x="4488002" y="52674"/>
                                        <a:pt x="4699065" y="0"/>
                                      </a:cubicBezTo>
                                      <a:cubicBezTo>
                                        <a:pt x="4912932" y="-50909"/>
                                        <a:pt x="5093753" y="48747"/>
                                        <a:pt x="5360150" y="0"/>
                                      </a:cubicBezTo>
                                      <a:cubicBezTo>
                                        <a:pt x="5640010" y="-35276"/>
                                        <a:pt x="5626775" y="13985"/>
                                        <a:pt x="5759184" y="0"/>
                                      </a:cubicBezTo>
                                      <a:cubicBezTo>
                                        <a:pt x="5914130" y="31114"/>
                                        <a:pt x="6290405" y="150702"/>
                                        <a:pt x="6551295" y="0"/>
                                      </a:cubicBezTo>
                                      <a:cubicBezTo>
                                        <a:pt x="6574382" y="320703"/>
                                        <a:pt x="6497673" y="435809"/>
                                        <a:pt x="6551295" y="673798"/>
                                      </a:cubicBezTo>
                                      <a:cubicBezTo>
                                        <a:pt x="6558412" y="886155"/>
                                        <a:pt x="6499197" y="1155175"/>
                                        <a:pt x="6551295" y="1347596"/>
                                      </a:cubicBezTo>
                                      <a:cubicBezTo>
                                        <a:pt x="6523021" y="1527280"/>
                                        <a:pt x="6421353" y="2033211"/>
                                        <a:pt x="6551295" y="2495550"/>
                                      </a:cubicBezTo>
                                      <a:cubicBezTo>
                                        <a:pt x="6336213" y="2475669"/>
                                        <a:pt x="6175162" y="2460276"/>
                                        <a:pt x="6021235" y="2495550"/>
                                      </a:cubicBezTo>
                                      <a:cubicBezTo>
                                        <a:pt x="5832849" y="2569650"/>
                                        <a:pt x="5634390" y="2505294"/>
                                        <a:pt x="5491176" y="2495550"/>
                                      </a:cubicBezTo>
                                      <a:cubicBezTo>
                                        <a:pt x="5373724" y="2540952"/>
                                        <a:pt x="5171945" y="2401126"/>
                                        <a:pt x="4830090" y="2495550"/>
                                      </a:cubicBezTo>
                                      <a:cubicBezTo>
                                        <a:pt x="4519467" y="2581171"/>
                                        <a:pt x="4447010" y="2473091"/>
                                        <a:pt x="4234519" y="2495550"/>
                                      </a:cubicBezTo>
                                      <a:cubicBezTo>
                                        <a:pt x="4005793" y="2522177"/>
                                        <a:pt x="3846556" y="2445856"/>
                                        <a:pt x="3507920" y="2495550"/>
                                      </a:cubicBezTo>
                                      <a:cubicBezTo>
                                        <a:pt x="3158283" y="2534570"/>
                                        <a:pt x="2935532" y="2462843"/>
                                        <a:pt x="2781322" y="2495550"/>
                                      </a:cubicBezTo>
                                      <a:cubicBezTo>
                                        <a:pt x="2644140" y="2569118"/>
                                        <a:pt x="2328240" y="2481516"/>
                                        <a:pt x="2120237" y="2495550"/>
                                      </a:cubicBezTo>
                                      <a:cubicBezTo>
                                        <a:pt x="1877119" y="2590212"/>
                                        <a:pt x="1667164" y="2397822"/>
                                        <a:pt x="1459152" y="2495550"/>
                                      </a:cubicBezTo>
                                      <a:cubicBezTo>
                                        <a:pt x="1225058" y="2554961"/>
                                        <a:pt x="1116757" y="2367393"/>
                                        <a:pt x="798066" y="2495550"/>
                                      </a:cubicBezTo>
                                      <a:cubicBezTo>
                                        <a:pt x="503948" y="2598584"/>
                                        <a:pt x="380992" y="2462695"/>
                                        <a:pt x="0" y="2495550"/>
                                      </a:cubicBezTo>
                                      <a:cubicBezTo>
                                        <a:pt x="-64581" y="2350337"/>
                                        <a:pt x="30981" y="1986905"/>
                                        <a:pt x="0" y="1821751"/>
                                      </a:cubicBezTo>
                                      <a:cubicBezTo>
                                        <a:pt x="-41697" y="1602270"/>
                                        <a:pt x="63579" y="1466212"/>
                                        <a:pt x="0" y="1197864"/>
                                      </a:cubicBezTo>
                                      <a:cubicBezTo>
                                        <a:pt x="-63937" y="915422"/>
                                        <a:pt x="36051" y="837343"/>
                                        <a:pt x="0" y="648843"/>
                                      </a:cubicBezTo>
                                      <a:cubicBezTo>
                                        <a:pt x="-40970" y="460882"/>
                                        <a:pt x="36229" y="143932"/>
                                        <a:pt x="0" y="0"/>
                                      </a:cubicBezTo>
                                      <a:close/>
                                    </a:path>
                                  </a:pathLst>
                                </a:custGeom>
                                <ask:type>
                                  <ask:lineSketchScribble/>
                                </ask:type>
                              </ask:lineSketchStyleProps>
                            </a:ext>
                          </a:extLst>
                        </a:ln>
                      </wps:spPr>
                      <wps:txbx>
                        <w:txbxContent>
                          <w:p w14:paraId="7FC9FA56" w14:textId="77777777" w:rsidR="007274E0" w:rsidRPr="007274E0" w:rsidRDefault="00430B9F" w:rsidP="007274E0">
                            <w:pPr>
                              <w:jc w:val="both"/>
                              <w:rPr>
                                <w:rFonts w:ascii="Comic Sans MS" w:hAnsi="Comic Sans MS"/>
                                <w:bCs/>
                                <w:sz w:val="28"/>
                                <w:szCs w:val="28"/>
                              </w:rPr>
                            </w:pPr>
                            <w:r w:rsidRPr="007274E0">
                              <w:rPr>
                                <w:rFonts w:ascii="Comic Sans MS" w:hAnsi="Comic Sans MS"/>
                                <w:bCs/>
                                <w:sz w:val="28"/>
                                <w:szCs w:val="28"/>
                              </w:rPr>
                              <w:t xml:space="preserve">A MASSIVE thank you to our fantastic Reading Ambassadors. Your dedication to the role, attending weekly meetings and helping to promote the love of reading across the school has been really appreciated. </w:t>
                            </w:r>
                            <w:r w:rsidR="00BA1BEE" w:rsidRPr="007274E0">
                              <w:rPr>
                                <w:rFonts w:ascii="Comic Sans MS" w:hAnsi="Comic Sans MS"/>
                                <w:bCs/>
                                <w:sz w:val="28"/>
                                <w:szCs w:val="28"/>
                              </w:rPr>
                              <w:t>We would also like to thank our wonderful PTA who have funded the replenishment of our class libraries. We would also like to thank our fabulous teachers for helping the children</w:t>
                            </w:r>
                            <w:r w:rsidR="007274E0" w:rsidRPr="007274E0">
                              <w:rPr>
                                <w:rFonts w:ascii="Comic Sans MS" w:hAnsi="Comic Sans MS"/>
                                <w:bCs/>
                                <w:sz w:val="28"/>
                                <w:szCs w:val="28"/>
                              </w:rPr>
                              <w:t xml:space="preserve"> to develop a love of reading and</w:t>
                            </w:r>
                            <w:r w:rsidRPr="007274E0">
                              <w:rPr>
                                <w:rFonts w:ascii="Comic Sans MS" w:hAnsi="Comic Sans MS"/>
                                <w:bCs/>
                                <w:sz w:val="28"/>
                                <w:szCs w:val="28"/>
                              </w:rPr>
                              <w:t xml:space="preserve"> to all </w:t>
                            </w:r>
                            <w:r w:rsidR="007274E0" w:rsidRPr="007274E0">
                              <w:rPr>
                                <w:rFonts w:ascii="Comic Sans MS" w:hAnsi="Comic Sans MS"/>
                                <w:bCs/>
                                <w:sz w:val="28"/>
                                <w:szCs w:val="28"/>
                              </w:rPr>
                              <w:t xml:space="preserve">of our </w:t>
                            </w:r>
                            <w:r w:rsidRPr="007274E0">
                              <w:rPr>
                                <w:rFonts w:ascii="Comic Sans MS" w:hAnsi="Comic Sans MS"/>
                                <w:bCs/>
                                <w:sz w:val="28"/>
                                <w:szCs w:val="28"/>
                              </w:rPr>
                              <w:t>parents an</w:t>
                            </w:r>
                            <w:r w:rsidR="00BA1BEE" w:rsidRPr="007274E0">
                              <w:rPr>
                                <w:rFonts w:ascii="Comic Sans MS" w:hAnsi="Comic Sans MS"/>
                                <w:bCs/>
                                <w:sz w:val="28"/>
                                <w:szCs w:val="28"/>
                              </w:rPr>
                              <w:t xml:space="preserve">d carers who have donated books or money to our sponsored events and Book Fairs. </w:t>
                            </w:r>
                          </w:p>
                          <w:p w14:paraId="1A9E9AAF" w14:textId="429F9954" w:rsidR="00430B9F" w:rsidRPr="007274E0" w:rsidRDefault="00BA1BEE" w:rsidP="007274E0">
                            <w:pPr>
                              <w:jc w:val="both"/>
                              <w:rPr>
                                <w:rFonts w:ascii="Comic Sans MS" w:hAnsi="Comic Sans MS"/>
                                <w:bCs/>
                                <w:sz w:val="28"/>
                                <w:szCs w:val="28"/>
                              </w:rPr>
                            </w:pPr>
                            <w:r w:rsidRPr="007274E0">
                              <w:rPr>
                                <w:rFonts w:ascii="Comic Sans MS" w:hAnsi="Comic Sans MS"/>
                                <w:bCs/>
                                <w:sz w:val="28"/>
                                <w:szCs w:val="28"/>
                              </w:rPr>
                              <w:t>Finally, a massive THANK YOU to the amazing children who enjoy reading!</w:t>
                            </w:r>
                          </w:p>
                          <w:p w14:paraId="51A0DC5A" w14:textId="2D3B2F15" w:rsidR="00430B9F" w:rsidRPr="00BA1BEE" w:rsidRDefault="00430B9F" w:rsidP="00430B9F">
                            <w:pPr>
                              <w:jc w:val="center"/>
                              <w:rPr>
                                <w:rFonts w:ascii="Comic Sans MS" w:hAnsi="Comic Sans MS"/>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C6304" id="_x0000_s1027" style="position:absolute;margin-left:0;margin-top:33.6pt;width:515.85pt;height:196.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6551378,2113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" adj="-11796480,,5400" path="m,nfc284909,-29131,466586,10840,661094,v194508,-10840,326751,28730,530066,c1394475,-28730,1492637,16772,1786739,v294102,-16772,384097,76559,726608,c2855858,-76559,2878979,1962,2977899,v98920,-1962,490937,57759,661094,c3809150,-57759,3958608,3447,4103545,v144937,-3447,367838,41215,595580,c4926867,-41215,5084022,34500,5360218,v276196,-34500,265451,1513,399039,c5892845,-1513,6252857,88598,6551378,v18136,275286,-60950,398295,,570660c6612328,743025,6510640,984991,6551378,1141320v40738,156329,-105785,622375,,972236c6333447,2129332,6194165,2074323,6021312,2113556v-172853,39233,-414082,-8885,-530066,c5375262,2122441,5131000,2054188,4830152,2113556v-300848,59368,-365225,-19827,-595579,c4004219,2133383,3860780,2065138,3507965,2113556v-352815,48418,-539818,-26138,-726607,c2594569,2139694,2338286,2076055,2120264,2113556v-218022,37501,-423336,-49346,-661093,c1221414,2162902,1118790,2040481,798077,2113556v-320713,73075,-405793,-29923,-798077,c-52539,1958775,46974,1725424,,1542896,-46974,1360368,56995,1251462,,1014507,-56995,777552,30803,713543,,549525,-30803,385507,33001,114492,,xem,nsc177461,-14953,415384,47853,530066,,644748,-47853,834669,39589,929105,v94436,-39589,401375,20003,726607,c1980944,-20003,1963964,3682,2185778,v221814,-3682,410975,56614,530066,c2834935,-56614,3191913,55588,3442451,v250538,-55588,273877,6997,464553,c4097680,-6997,4429610,46888,4633611,v204001,-46888,380840,43418,726607,c5705985,-43418,5694733,6767,5955798,v261065,-6767,391143,8157,595580,c6590828,115956,6541516,264990,6551378,507253v9862,242263,-22488,316665,,464983c6573866,1120554,6516088,1317152,6551378,1500625v35290,183473,-61160,316001,,612931c6304666,2127257,6079553,2080483,5955798,2113556v-123755,33073,-367594,-17517,-726607,c4870178,2131073,4771944,2096126,4633611,2113556v-138333,17430,-279892,-26416,-399038,c4115427,2139972,3933669,2072571,3770020,2113556v-163649,40985,-469621,-6183,-726607,c2786427,2119739,2660401,2058969,2447833,2113556v-212568,54587,-249948,-12731,-464552,c1768677,2126287,1629757,2066065,1387701,2113556v-242056,47491,-318668,-21936,-399039,c908291,2135492,715374,2074318,589624,2113556v-125750,39238,-358226,-31853,-589624,c-3582,1956349,38839,1760044,,1627438,-38839,1494832,61428,1181883,,1056778,-61428,931673,57929,651554,,549525,-57929,447496,47796,238601,,xe" strokecolor="red" strokeweight="4.5pt">
                <v:stroke joinstyle="miter"/>
                <v:formulas/>
                <v:path o:extrusionok="f" o:connecttype="custom" o:connectlocs="0,0;661086,0;1191145,0;1786716,0;2513315,0;2977861,0;3638947,0;4103493,0;4699065,0;5360150,0;5759184,0;6551295,0;6551295,673798;6551295,1347597;6551295,2495550;6021236,2495550;5491176,2495550;4830091,2495550;4234519,2495550;3507921,2495550;2781323,2495550;2120237,2495550;1459153,2495550;798067,2495550;0,2495550;0,1821752;0,1197864;0,648844;0,0" o:connectangles="0,0,0,0,0,0,0,0,0,0,0,0,0,0,0,0,0,0,0,0,0,0,0,0,0,0,0,0,0" textboxrect="0,0,6551378,2113556"/>
                <v:textbox>
                  <w:txbxContent>
                    <w:p w14:paraId="7FC9FA56" w14:textId="77777777" w:rsidR="007274E0" w:rsidRPr="007274E0" w:rsidRDefault="00430B9F" w:rsidP="007274E0">
                      <w:pPr>
                        <w:jc w:val="both"/>
                        <w:rPr>
                          <w:rFonts w:ascii="Comic Sans MS" w:hAnsi="Comic Sans MS"/>
                          <w:bCs/>
                          <w:sz w:val="28"/>
                          <w:szCs w:val="28"/>
                        </w:rPr>
                      </w:pPr>
                      <w:r w:rsidRPr="007274E0">
                        <w:rPr>
                          <w:rFonts w:ascii="Comic Sans MS" w:hAnsi="Comic Sans MS"/>
                          <w:bCs/>
                          <w:sz w:val="28"/>
                          <w:szCs w:val="28"/>
                        </w:rPr>
                        <w:t xml:space="preserve">A MASSIVE thank you to our fantastic Reading Ambassadors. Your dedication to the role, attending weekly meetings and helping to promote the love of reading across the school has been really appreciated. </w:t>
                      </w:r>
                      <w:r w:rsidR="00BA1BEE" w:rsidRPr="007274E0">
                        <w:rPr>
                          <w:rFonts w:ascii="Comic Sans MS" w:hAnsi="Comic Sans MS"/>
                          <w:bCs/>
                          <w:sz w:val="28"/>
                          <w:szCs w:val="28"/>
                        </w:rPr>
                        <w:t>We would also like to thank our wonderful PTA who have funded the replenishment of our class libraries. We would also like to thank our fabulous teachers for helping the children</w:t>
                      </w:r>
                      <w:r w:rsidR="007274E0" w:rsidRPr="007274E0">
                        <w:rPr>
                          <w:rFonts w:ascii="Comic Sans MS" w:hAnsi="Comic Sans MS"/>
                          <w:bCs/>
                          <w:sz w:val="28"/>
                          <w:szCs w:val="28"/>
                        </w:rPr>
                        <w:t xml:space="preserve"> to develop a love of reading and</w:t>
                      </w:r>
                      <w:r w:rsidRPr="007274E0">
                        <w:rPr>
                          <w:rFonts w:ascii="Comic Sans MS" w:hAnsi="Comic Sans MS"/>
                          <w:bCs/>
                          <w:sz w:val="28"/>
                          <w:szCs w:val="28"/>
                        </w:rPr>
                        <w:t xml:space="preserve"> to all </w:t>
                      </w:r>
                      <w:r w:rsidR="007274E0" w:rsidRPr="007274E0">
                        <w:rPr>
                          <w:rFonts w:ascii="Comic Sans MS" w:hAnsi="Comic Sans MS"/>
                          <w:bCs/>
                          <w:sz w:val="28"/>
                          <w:szCs w:val="28"/>
                        </w:rPr>
                        <w:t xml:space="preserve">of our </w:t>
                      </w:r>
                      <w:r w:rsidRPr="007274E0">
                        <w:rPr>
                          <w:rFonts w:ascii="Comic Sans MS" w:hAnsi="Comic Sans MS"/>
                          <w:bCs/>
                          <w:sz w:val="28"/>
                          <w:szCs w:val="28"/>
                        </w:rPr>
                        <w:t>parents an</w:t>
                      </w:r>
                      <w:r w:rsidR="00BA1BEE" w:rsidRPr="007274E0">
                        <w:rPr>
                          <w:rFonts w:ascii="Comic Sans MS" w:hAnsi="Comic Sans MS"/>
                          <w:bCs/>
                          <w:sz w:val="28"/>
                          <w:szCs w:val="28"/>
                        </w:rPr>
                        <w:t xml:space="preserve">d carers who have donated books or money to our sponsored events and Book Fairs. </w:t>
                      </w:r>
                    </w:p>
                    <w:p w14:paraId="1A9E9AAF" w14:textId="429F9954" w:rsidR="00430B9F" w:rsidRPr="007274E0" w:rsidRDefault="00BA1BEE" w:rsidP="007274E0">
                      <w:pPr>
                        <w:jc w:val="both"/>
                        <w:rPr>
                          <w:rFonts w:ascii="Comic Sans MS" w:hAnsi="Comic Sans MS"/>
                          <w:bCs/>
                          <w:sz w:val="28"/>
                          <w:szCs w:val="28"/>
                        </w:rPr>
                      </w:pPr>
                      <w:r w:rsidRPr="007274E0">
                        <w:rPr>
                          <w:rFonts w:ascii="Comic Sans MS" w:hAnsi="Comic Sans MS"/>
                          <w:bCs/>
                          <w:sz w:val="28"/>
                          <w:szCs w:val="28"/>
                        </w:rPr>
                        <w:t>Finally, a massive THANK YOU to the amazing children who enjoy reading!</w:t>
                      </w:r>
                    </w:p>
                    <w:p w14:paraId="51A0DC5A" w14:textId="2D3B2F15" w:rsidR="00430B9F" w:rsidRPr="00BA1BEE" w:rsidRDefault="00430B9F" w:rsidP="00430B9F">
                      <w:pPr>
                        <w:jc w:val="center"/>
                        <w:rPr>
                          <w:rFonts w:ascii="Comic Sans MS" w:hAnsi="Comic Sans MS"/>
                          <w:b/>
                          <w:sz w:val="28"/>
                          <w:szCs w:val="28"/>
                        </w:rPr>
                      </w:pPr>
                    </w:p>
                  </w:txbxContent>
                </v:textbox>
                <w10:wrap type="square" anchorx="margin"/>
              </v:shape>
            </w:pict>
          </mc:Fallback>
        </mc:AlternateContent>
      </w:r>
    </w:p>
    <w:p w14:paraId="1E710BD0" w14:textId="4BB99932" w:rsidR="002E19DF" w:rsidRPr="002E19DF" w:rsidRDefault="002E19DF" w:rsidP="002E19DF"/>
    <w:p w14:paraId="116B6F9B" w14:textId="351B7FD0" w:rsidR="002E19DF" w:rsidRPr="002E19DF" w:rsidRDefault="007274E0" w:rsidP="002E19DF">
      <w:r>
        <w:rPr>
          <w:noProof/>
          <w:lang w:eastAsia="en-GB"/>
        </w:rPr>
        <w:drawing>
          <wp:anchor distT="0" distB="0" distL="114300" distR="114300" simplePos="0" relativeHeight="251707392" behindDoc="0" locked="0" layoutInCell="1" allowOverlap="1" wp14:anchorId="262DB6A8" wp14:editId="7F04AAB8">
            <wp:simplePos x="0" y="0"/>
            <wp:positionH relativeFrom="column">
              <wp:posOffset>4051344</wp:posOffset>
            </wp:positionH>
            <wp:positionV relativeFrom="paragraph">
              <wp:posOffset>22565</wp:posOffset>
            </wp:positionV>
            <wp:extent cx="2353945" cy="1946275"/>
            <wp:effectExtent l="0" t="0" r="8255" b="0"/>
            <wp:wrapNone/>
            <wp:docPr id="26" name="Picture 26" descr="Dates for your diary: w/c 2.7.18 | Mereworth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s for your diary: w/c 2.7.18 | Mereworth Community Primary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94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14A">
        <w:rPr>
          <w:noProof/>
          <w:lang w:eastAsia="en-GB"/>
        </w:rPr>
        <w:drawing>
          <wp:anchor distT="0" distB="0" distL="114300" distR="114300" simplePos="0" relativeHeight="251667456" behindDoc="0" locked="0" layoutInCell="1" allowOverlap="1" wp14:anchorId="7BA52878" wp14:editId="536C1DB7">
            <wp:simplePos x="0" y="0"/>
            <wp:positionH relativeFrom="margin">
              <wp:posOffset>339203</wp:posOffset>
            </wp:positionH>
            <wp:positionV relativeFrom="paragraph">
              <wp:posOffset>-4608</wp:posOffset>
            </wp:positionV>
            <wp:extent cx="2854325" cy="950614"/>
            <wp:effectExtent l="0" t="0" r="3175" b="1905"/>
            <wp:wrapNone/>
            <wp:docPr id="24" name="Picture 24" descr="11/18-11/25 Scholastic Book Fair! - Crete-Monee Early Learn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8-11/25 Scholastic Book Fair! - Crete-Monee Early Learning Cen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325" cy="950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46FEB" w14:textId="0B9F5179" w:rsidR="002E19DF" w:rsidRPr="002E19DF" w:rsidRDefault="002E19DF" w:rsidP="002E19DF"/>
    <w:p w14:paraId="3E7968BE" w14:textId="01895F24" w:rsidR="002E19DF" w:rsidRPr="002E19DF" w:rsidRDefault="002E19DF" w:rsidP="002E19DF"/>
    <w:p w14:paraId="62F01C86" w14:textId="61C2D75E" w:rsidR="002E19DF" w:rsidRPr="002E19DF" w:rsidRDefault="007274E0" w:rsidP="002E19DF">
      <w:r>
        <w:rPr>
          <w:noProof/>
          <w:lang w:eastAsia="en-GB"/>
        </w:rPr>
        <w:drawing>
          <wp:anchor distT="0" distB="0" distL="114300" distR="114300" simplePos="0" relativeHeight="251693056" behindDoc="0" locked="0" layoutInCell="1" allowOverlap="1" wp14:anchorId="6FDF58AE" wp14:editId="30CAFAA6">
            <wp:simplePos x="0" y="0"/>
            <wp:positionH relativeFrom="margin">
              <wp:posOffset>200025</wp:posOffset>
            </wp:positionH>
            <wp:positionV relativeFrom="paragraph">
              <wp:posOffset>2242820</wp:posOffset>
            </wp:positionV>
            <wp:extent cx="2993390" cy="22447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9B4D4BE-50D6-44EE-9DAF-F5AB41199CCC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3390" cy="2244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5888" behindDoc="0" locked="0" layoutInCell="1" allowOverlap="1" wp14:anchorId="549A6B6B" wp14:editId="793E40CF">
                <wp:simplePos x="0" y="0"/>
                <wp:positionH relativeFrom="margin">
                  <wp:align>left</wp:align>
                </wp:positionH>
                <wp:positionV relativeFrom="paragraph">
                  <wp:posOffset>109245</wp:posOffset>
                </wp:positionV>
                <wp:extent cx="3746500" cy="205740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0" cy="2057400"/>
                        </a:xfrm>
                        <a:prstGeom prst="rect">
                          <a:avLst/>
                        </a:prstGeom>
                        <a:solidFill>
                          <a:srgbClr val="FFFFFF"/>
                        </a:solidFill>
                        <a:ln w="9525">
                          <a:solidFill>
                            <a:srgbClr val="000000"/>
                          </a:solidFill>
                          <a:miter lim="800000"/>
                          <a:headEnd/>
                          <a:tailEnd/>
                        </a:ln>
                      </wps:spPr>
                      <wps:txbx>
                        <w:txbxContent>
                          <w:p w14:paraId="28F6945E" w14:textId="1BFFBE40" w:rsidR="006E1634" w:rsidRPr="004064C1" w:rsidRDefault="006E1634" w:rsidP="00895F2A">
                            <w:pPr>
                              <w:jc w:val="both"/>
                              <w:rPr>
                                <w:rFonts w:ascii="Comic Sans MS" w:hAnsi="Comic Sans MS"/>
                                <w:sz w:val="28"/>
                                <w:szCs w:val="28"/>
                              </w:rPr>
                            </w:pPr>
                            <w:r w:rsidRPr="004064C1">
                              <w:rPr>
                                <w:rFonts w:ascii="Comic Sans MS" w:hAnsi="Comic Sans MS"/>
                                <w:sz w:val="28"/>
                                <w:szCs w:val="28"/>
                              </w:rPr>
                              <w:t>We have purchased additional poetry books for each class for your children to enjoy using this year’s Scholastic Book Fair Commission.</w:t>
                            </w:r>
                          </w:p>
                          <w:p w14:paraId="13C1292E" w14:textId="5C461B85" w:rsidR="006E1634" w:rsidRPr="004064C1" w:rsidRDefault="006E1634" w:rsidP="00895F2A">
                            <w:pPr>
                              <w:jc w:val="both"/>
                              <w:rPr>
                                <w:rFonts w:ascii="Comic Sans MS" w:hAnsi="Comic Sans MS"/>
                                <w:sz w:val="28"/>
                                <w:szCs w:val="28"/>
                              </w:rPr>
                            </w:pPr>
                            <w:r w:rsidRPr="004064C1">
                              <w:rPr>
                                <w:rFonts w:ascii="Comic Sans MS" w:hAnsi="Comic Sans MS"/>
                                <w:sz w:val="28"/>
                                <w:szCs w:val="28"/>
                              </w:rPr>
                              <w:t xml:space="preserve">We are also in the process of ordering some science non-fiction books to </w:t>
                            </w:r>
                            <w:r w:rsidR="00895F2A" w:rsidRPr="004064C1">
                              <w:rPr>
                                <w:rFonts w:ascii="Comic Sans MS" w:hAnsi="Comic Sans MS"/>
                                <w:sz w:val="28"/>
                                <w:szCs w:val="28"/>
                              </w:rPr>
                              <w:t>complement</w:t>
                            </w:r>
                            <w:r w:rsidRPr="004064C1">
                              <w:rPr>
                                <w:rFonts w:ascii="Comic Sans MS" w:hAnsi="Comic Sans MS"/>
                                <w:sz w:val="28"/>
                                <w:szCs w:val="28"/>
                              </w:rPr>
                              <w:t xml:space="preserve"> our science 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9A6B6B" id="_x0000_s1028" type="#_x0000_t202" style="position:absolute;margin-left:0;margin-top:8.6pt;width:295pt;height:162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">
                <v:textbox>
                  <w:txbxContent>
                    <w:p w14:paraId="28F6945E" w14:textId="1BFFBE40" w:rsidR="006E1634" w:rsidRPr="004064C1" w:rsidRDefault="006E1634" w:rsidP="00895F2A">
                      <w:pPr>
                        <w:jc w:val="both"/>
                        <w:rPr>
                          <w:rFonts w:ascii="Comic Sans MS" w:hAnsi="Comic Sans MS"/>
                          <w:sz w:val="28"/>
                          <w:szCs w:val="28"/>
                        </w:rPr>
                      </w:pPr>
                      <w:r w:rsidRPr="004064C1">
                        <w:rPr>
                          <w:rFonts w:ascii="Comic Sans MS" w:hAnsi="Comic Sans MS"/>
                          <w:sz w:val="28"/>
                          <w:szCs w:val="28"/>
                        </w:rPr>
                        <w:t>We have purchased additional poetry books for each class for your children to enjoy using this year’s Scholastic Book Fair Commission.</w:t>
                      </w:r>
                    </w:p>
                    <w:p w14:paraId="13C1292E" w14:textId="5C461B85" w:rsidR="006E1634" w:rsidRPr="004064C1" w:rsidRDefault="006E1634" w:rsidP="00895F2A">
                      <w:pPr>
                        <w:jc w:val="both"/>
                        <w:rPr>
                          <w:rFonts w:ascii="Comic Sans MS" w:hAnsi="Comic Sans MS"/>
                          <w:sz w:val="28"/>
                          <w:szCs w:val="28"/>
                        </w:rPr>
                      </w:pPr>
                      <w:r w:rsidRPr="004064C1">
                        <w:rPr>
                          <w:rFonts w:ascii="Comic Sans MS" w:hAnsi="Comic Sans MS"/>
                          <w:sz w:val="28"/>
                          <w:szCs w:val="28"/>
                        </w:rPr>
                        <w:t xml:space="preserve">We are also in the process of ordering some science non-fiction books to </w:t>
                      </w:r>
                      <w:r w:rsidR="00895F2A" w:rsidRPr="004064C1">
                        <w:rPr>
                          <w:rFonts w:ascii="Comic Sans MS" w:hAnsi="Comic Sans MS"/>
                          <w:sz w:val="28"/>
                          <w:szCs w:val="28"/>
                        </w:rPr>
                        <w:t>complement</w:t>
                      </w:r>
                      <w:r w:rsidRPr="004064C1">
                        <w:rPr>
                          <w:rFonts w:ascii="Comic Sans MS" w:hAnsi="Comic Sans MS"/>
                          <w:sz w:val="28"/>
                          <w:szCs w:val="28"/>
                        </w:rPr>
                        <w:t xml:space="preserve"> our science lessons.</w:t>
                      </w:r>
                    </w:p>
                  </w:txbxContent>
                </v:textbox>
                <w10:wrap type="square" anchorx="margin"/>
              </v:shape>
            </w:pict>
          </mc:Fallback>
        </mc:AlternateContent>
      </w:r>
    </w:p>
    <w:p w14:paraId="5B12F361" w14:textId="0F8A640A" w:rsidR="002E19DF" w:rsidRPr="002E19DF" w:rsidRDefault="002E19DF" w:rsidP="002E19DF"/>
    <w:p w14:paraId="5297A071" w14:textId="338A7B70" w:rsidR="002E19DF" w:rsidRPr="002E19DF" w:rsidRDefault="002E19DF" w:rsidP="002E19DF"/>
    <w:p w14:paraId="0E780674" w14:textId="41413865" w:rsidR="002E19DF" w:rsidRDefault="002E19DF" w:rsidP="002E19DF"/>
    <w:tbl>
      <w:tblPr>
        <w:tblStyle w:val="TableGrid"/>
        <w:tblpPr w:leftFromText="180" w:rightFromText="180" w:vertAnchor="text" w:horzAnchor="margin" w:tblpXSpec="right" w:tblpY="97"/>
        <w:tblW w:w="0" w:type="auto"/>
        <w:tblLook w:val="04A0" w:firstRow="1" w:lastRow="0" w:firstColumn="1" w:lastColumn="0" w:noHBand="0" w:noVBand="1"/>
      </w:tblPr>
      <w:tblGrid>
        <w:gridCol w:w="1838"/>
        <w:gridCol w:w="2648"/>
      </w:tblGrid>
      <w:tr w:rsidR="009713A6" w14:paraId="46457F9D" w14:textId="77777777" w:rsidTr="004C1266">
        <w:trPr>
          <w:trHeight w:val="666"/>
        </w:trPr>
        <w:tc>
          <w:tcPr>
            <w:tcW w:w="1838" w:type="dxa"/>
          </w:tcPr>
          <w:p w14:paraId="13E9563E" w14:textId="639C367A" w:rsidR="009713A6" w:rsidRPr="009713A6" w:rsidRDefault="009713A6" w:rsidP="009713A6">
            <w:pPr>
              <w:jc w:val="center"/>
              <w:rPr>
                <w:rFonts w:ascii="Comic Sans MS" w:hAnsi="Comic Sans MS"/>
                <w:b/>
                <w:color w:val="FF0000"/>
                <w:sz w:val="28"/>
                <w:szCs w:val="28"/>
                <w:u w:val="single"/>
              </w:rPr>
            </w:pPr>
            <w:r w:rsidRPr="009713A6">
              <w:rPr>
                <w:rFonts w:ascii="Comic Sans MS" w:hAnsi="Comic Sans MS"/>
                <w:b/>
                <w:color w:val="FF0000"/>
                <w:sz w:val="28"/>
                <w:szCs w:val="28"/>
                <w:u w:val="single"/>
              </w:rPr>
              <w:t>Date</w:t>
            </w:r>
          </w:p>
        </w:tc>
        <w:tc>
          <w:tcPr>
            <w:tcW w:w="2648" w:type="dxa"/>
          </w:tcPr>
          <w:p w14:paraId="799E3ADF" w14:textId="673CEC3D" w:rsidR="009713A6" w:rsidRPr="009713A6" w:rsidRDefault="009713A6" w:rsidP="009713A6">
            <w:pPr>
              <w:jc w:val="center"/>
              <w:rPr>
                <w:rFonts w:ascii="Comic Sans MS" w:hAnsi="Comic Sans MS"/>
                <w:b/>
                <w:color w:val="FF0000"/>
                <w:sz w:val="28"/>
                <w:szCs w:val="28"/>
                <w:u w:val="single"/>
              </w:rPr>
            </w:pPr>
            <w:r w:rsidRPr="009713A6">
              <w:rPr>
                <w:rFonts w:ascii="Comic Sans MS" w:hAnsi="Comic Sans MS"/>
                <w:b/>
                <w:color w:val="FF0000"/>
                <w:sz w:val="28"/>
                <w:szCs w:val="28"/>
                <w:u w:val="single"/>
              </w:rPr>
              <w:t>Event</w:t>
            </w:r>
          </w:p>
        </w:tc>
      </w:tr>
      <w:tr w:rsidR="004410EF" w14:paraId="447950AF" w14:textId="77777777" w:rsidTr="004C1266">
        <w:trPr>
          <w:trHeight w:val="632"/>
        </w:trPr>
        <w:tc>
          <w:tcPr>
            <w:tcW w:w="1838" w:type="dxa"/>
          </w:tcPr>
          <w:p w14:paraId="76F38F00" w14:textId="5CA861A0" w:rsidR="004410EF" w:rsidRDefault="004410EF" w:rsidP="004C1266">
            <w:pPr>
              <w:jc w:val="center"/>
              <w:rPr>
                <w:rFonts w:ascii="Comic Sans MS" w:hAnsi="Comic Sans MS"/>
                <w:sz w:val="28"/>
                <w:szCs w:val="28"/>
              </w:rPr>
            </w:pPr>
            <w:r>
              <w:rPr>
                <w:rFonts w:ascii="Comic Sans MS" w:hAnsi="Comic Sans MS"/>
                <w:sz w:val="28"/>
                <w:szCs w:val="28"/>
              </w:rPr>
              <w:t>Thursday 6</w:t>
            </w:r>
            <w:r w:rsidRPr="004410EF">
              <w:rPr>
                <w:rFonts w:ascii="Comic Sans MS" w:hAnsi="Comic Sans MS"/>
                <w:sz w:val="28"/>
                <w:szCs w:val="28"/>
                <w:vertAlign w:val="superscript"/>
              </w:rPr>
              <w:t>th</w:t>
            </w:r>
            <w:r>
              <w:rPr>
                <w:rFonts w:ascii="Comic Sans MS" w:hAnsi="Comic Sans MS"/>
                <w:sz w:val="28"/>
                <w:szCs w:val="28"/>
              </w:rPr>
              <w:t xml:space="preserve"> October</w:t>
            </w:r>
          </w:p>
        </w:tc>
        <w:tc>
          <w:tcPr>
            <w:tcW w:w="2648" w:type="dxa"/>
          </w:tcPr>
          <w:p w14:paraId="78C1F8F9" w14:textId="0E34ABB9" w:rsidR="004410EF" w:rsidRPr="004C1266" w:rsidRDefault="004410EF" w:rsidP="004C1266">
            <w:pPr>
              <w:jc w:val="center"/>
              <w:rPr>
                <w:rFonts w:ascii="Comic Sans MS" w:hAnsi="Comic Sans MS"/>
                <w:b/>
                <w:sz w:val="28"/>
                <w:szCs w:val="28"/>
              </w:rPr>
            </w:pPr>
            <w:r w:rsidRPr="004C1266">
              <w:rPr>
                <w:rFonts w:ascii="Comic Sans MS" w:hAnsi="Comic Sans MS"/>
                <w:b/>
                <w:sz w:val="28"/>
                <w:szCs w:val="28"/>
              </w:rPr>
              <w:t>National Poetry Day</w:t>
            </w:r>
          </w:p>
        </w:tc>
      </w:tr>
      <w:tr w:rsidR="009713A6" w14:paraId="1F811635" w14:textId="77777777" w:rsidTr="004C1266">
        <w:trPr>
          <w:trHeight w:val="632"/>
        </w:trPr>
        <w:tc>
          <w:tcPr>
            <w:tcW w:w="1838" w:type="dxa"/>
          </w:tcPr>
          <w:p w14:paraId="733D7496" w14:textId="5DE63F61" w:rsidR="009713A6" w:rsidRPr="009713A6" w:rsidRDefault="009713A6" w:rsidP="004C1266">
            <w:pPr>
              <w:jc w:val="center"/>
              <w:rPr>
                <w:rFonts w:ascii="Comic Sans MS" w:hAnsi="Comic Sans MS"/>
                <w:sz w:val="28"/>
                <w:szCs w:val="28"/>
              </w:rPr>
            </w:pPr>
            <w:r>
              <w:rPr>
                <w:rFonts w:ascii="Comic Sans MS" w:hAnsi="Comic Sans MS"/>
                <w:sz w:val="28"/>
                <w:szCs w:val="28"/>
              </w:rPr>
              <w:t>10</w:t>
            </w:r>
            <w:r w:rsidRPr="009713A6">
              <w:rPr>
                <w:rFonts w:ascii="Comic Sans MS" w:hAnsi="Comic Sans MS"/>
                <w:sz w:val="28"/>
                <w:szCs w:val="28"/>
                <w:vertAlign w:val="superscript"/>
              </w:rPr>
              <w:t>th</w:t>
            </w:r>
            <w:r>
              <w:rPr>
                <w:rFonts w:ascii="Comic Sans MS" w:hAnsi="Comic Sans MS"/>
                <w:sz w:val="28"/>
                <w:szCs w:val="28"/>
              </w:rPr>
              <w:t>-14</w:t>
            </w:r>
            <w:r w:rsidRPr="009713A6">
              <w:rPr>
                <w:rFonts w:ascii="Comic Sans MS" w:hAnsi="Comic Sans MS"/>
                <w:sz w:val="28"/>
                <w:szCs w:val="28"/>
                <w:vertAlign w:val="superscript"/>
              </w:rPr>
              <w:t>th</w:t>
            </w:r>
            <w:r>
              <w:rPr>
                <w:rFonts w:ascii="Comic Sans MS" w:hAnsi="Comic Sans MS"/>
                <w:sz w:val="28"/>
                <w:szCs w:val="28"/>
              </w:rPr>
              <w:t xml:space="preserve"> October</w:t>
            </w:r>
          </w:p>
        </w:tc>
        <w:tc>
          <w:tcPr>
            <w:tcW w:w="2648" w:type="dxa"/>
          </w:tcPr>
          <w:p w14:paraId="17AE946F" w14:textId="6F10EFB6" w:rsidR="009713A6" w:rsidRPr="004C1266" w:rsidRDefault="009713A6" w:rsidP="004C1266">
            <w:pPr>
              <w:jc w:val="center"/>
              <w:rPr>
                <w:rFonts w:ascii="Comic Sans MS" w:hAnsi="Comic Sans MS"/>
                <w:b/>
                <w:sz w:val="28"/>
                <w:szCs w:val="28"/>
              </w:rPr>
            </w:pPr>
            <w:r w:rsidRPr="004C1266">
              <w:rPr>
                <w:rFonts w:ascii="Comic Sans MS" w:hAnsi="Comic Sans MS"/>
                <w:b/>
                <w:sz w:val="28"/>
                <w:szCs w:val="28"/>
              </w:rPr>
              <w:t>Usborne Sponsored Read</w:t>
            </w:r>
          </w:p>
        </w:tc>
      </w:tr>
      <w:tr w:rsidR="004C1266" w14:paraId="6B55D9C1" w14:textId="77777777" w:rsidTr="004C1266">
        <w:trPr>
          <w:trHeight w:val="632"/>
        </w:trPr>
        <w:tc>
          <w:tcPr>
            <w:tcW w:w="1838" w:type="dxa"/>
          </w:tcPr>
          <w:p w14:paraId="63E44D1C" w14:textId="75676499" w:rsidR="004C1266" w:rsidRDefault="004C1266" w:rsidP="004C1266">
            <w:pPr>
              <w:jc w:val="center"/>
              <w:rPr>
                <w:rFonts w:ascii="Comic Sans MS" w:hAnsi="Comic Sans MS"/>
                <w:sz w:val="28"/>
                <w:szCs w:val="28"/>
              </w:rPr>
            </w:pPr>
            <w:r>
              <w:rPr>
                <w:rFonts w:ascii="Comic Sans MS" w:hAnsi="Comic Sans MS"/>
                <w:sz w:val="28"/>
                <w:szCs w:val="28"/>
              </w:rPr>
              <w:t>2</w:t>
            </w:r>
            <w:r w:rsidRPr="004C1266">
              <w:rPr>
                <w:rFonts w:ascii="Comic Sans MS" w:hAnsi="Comic Sans MS"/>
                <w:sz w:val="28"/>
                <w:szCs w:val="28"/>
                <w:vertAlign w:val="superscript"/>
              </w:rPr>
              <w:t>nd</w:t>
            </w:r>
            <w:r>
              <w:rPr>
                <w:rFonts w:ascii="Comic Sans MS" w:hAnsi="Comic Sans MS"/>
                <w:sz w:val="28"/>
                <w:szCs w:val="28"/>
              </w:rPr>
              <w:t xml:space="preserve"> November</w:t>
            </w:r>
          </w:p>
        </w:tc>
        <w:tc>
          <w:tcPr>
            <w:tcW w:w="2648" w:type="dxa"/>
          </w:tcPr>
          <w:p w14:paraId="486F27C7" w14:textId="30F3AF7C" w:rsidR="004C1266" w:rsidRPr="004C1266" w:rsidRDefault="004C1266" w:rsidP="004C1266">
            <w:pPr>
              <w:jc w:val="center"/>
              <w:rPr>
                <w:rFonts w:ascii="Comic Sans MS" w:hAnsi="Comic Sans MS"/>
                <w:b/>
                <w:sz w:val="28"/>
                <w:szCs w:val="28"/>
              </w:rPr>
            </w:pPr>
            <w:r>
              <w:rPr>
                <w:rFonts w:ascii="Comic Sans MS" w:hAnsi="Comic Sans MS"/>
                <w:b/>
                <w:sz w:val="28"/>
                <w:szCs w:val="28"/>
              </w:rPr>
              <w:t>National Non-Fiction Day</w:t>
            </w:r>
          </w:p>
        </w:tc>
      </w:tr>
      <w:tr w:rsidR="009713A6" w14:paraId="1182DAE0" w14:textId="77777777" w:rsidTr="004C1266">
        <w:trPr>
          <w:trHeight w:val="666"/>
        </w:trPr>
        <w:tc>
          <w:tcPr>
            <w:tcW w:w="1838" w:type="dxa"/>
          </w:tcPr>
          <w:p w14:paraId="363DA55A" w14:textId="281F8847" w:rsidR="009713A6" w:rsidRPr="009713A6" w:rsidRDefault="004410EF" w:rsidP="004C1266">
            <w:pPr>
              <w:jc w:val="center"/>
              <w:rPr>
                <w:rFonts w:ascii="Comic Sans MS" w:hAnsi="Comic Sans MS"/>
                <w:sz w:val="28"/>
                <w:szCs w:val="28"/>
              </w:rPr>
            </w:pPr>
            <w:r>
              <w:rPr>
                <w:rFonts w:ascii="Comic Sans MS" w:hAnsi="Comic Sans MS"/>
                <w:sz w:val="28"/>
                <w:szCs w:val="28"/>
              </w:rPr>
              <w:t>14</w:t>
            </w:r>
            <w:r w:rsidRPr="004410EF">
              <w:rPr>
                <w:rFonts w:ascii="Comic Sans MS" w:hAnsi="Comic Sans MS"/>
                <w:sz w:val="28"/>
                <w:szCs w:val="28"/>
                <w:vertAlign w:val="superscript"/>
              </w:rPr>
              <w:t>th</w:t>
            </w:r>
            <w:r>
              <w:rPr>
                <w:rFonts w:ascii="Comic Sans MS" w:hAnsi="Comic Sans MS"/>
                <w:sz w:val="28"/>
                <w:szCs w:val="28"/>
              </w:rPr>
              <w:t xml:space="preserve"> -18</w:t>
            </w:r>
            <w:r w:rsidRPr="004410EF">
              <w:rPr>
                <w:rFonts w:ascii="Comic Sans MS" w:hAnsi="Comic Sans MS"/>
                <w:sz w:val="28"/>
                <w:szCs w:val="28"/>
                <w:vertAlign w:val="superscript"/>
              </w:rPr>
              <w:t>th</w:t>
            </w:r>
            <w:r>
              <w:rPr>
                <w:rFonts w:ascii="Comic Sans MS" w:hAnsi="Comic Sans MS"/>
                <w:sz w:val="28"/>
                <w:szCs w:val="28"/>
              </w:rPr>
              <w:t xml:space="preserve"> November</w:t>
            </w:r>
          </w:p>
        </w:tc>
        <w:tc>
          <w:tcPr>
            <w:tcW w:w="2648" w:type="dxa"/>
          </w:tcPr>
          <w:p w14:paraId="75FD4D13" w14:textId="7D7C1684" w:rsidR="009713A6" w:rsidRPr="004C1266" w:rsidRDefault="009713A6" w:rsidP="004C1266">
            <w:pPr>
              <w:jc w:val="center"/>
              <w:rPr>
                <w:rFonts w:ascii="Comic Sans MS" w:hAnsi="Comic Sans MS"/>
                <w:b/>
                <w:sz w:val="28"/>
                <w:szCs w:val="28"/>
              </w:rPr>
            </w:pPr>
            <w:r w:rsidRPr="004C1266">
              <w:rPr>
                <w:rFonts w:ascii="Comic Sans MS" w:hAnsi="Comic Sans MS"/>
                <w:b/>
                <w:sz w:val="28"/>
                <w:szCs w:val="28"/>
              </w:rPr>
              <w:t>Nursery R</w:t>
            </w:r>
            <w:r w:rsidR="004410EF" w:rsidRPr="004C1266">
              <w:rPr>
                <w:rFonts w:ascii="Comic Sans MS" w:hAnsi="Comic Sans MS"/>
                <w:b/>
                <w:sz w:val="28"/>
                <w:szCs w:val="28"/>
              </w:rPr>
              <w:t>hyme Week</w:t>
            </w:r>
          </w:p>
        </w:tc>
      </w:tr>
      <w:tr w:rsidR="009713A6" w14:paraId="540215DA" w14:textId="77777777" w:rsidTr="004C1266">
        <w:trPr>
          <w:trHeight w:val="632"/>
        </w:trPr>
        <w:tc>
          <w:tcPr>
            <w:tcW w:w="1838" w:type="dxa"/>
          </w:tcPr>
          <w:p w14:paraId="64137859" w14:textId="1038844F" w:rsidR="009713A6" w:rsidRPr="009713A6" w:rsidRDefault="009713A6" w:rsidP="004C1266">
            <w:pPr>
              <w:jc w:val="center"/>
              <w:rPr>
                <w:rFonts w:ascii="Comic Sans MS" w:hAnsi="Comic Sans MS"/>
                <w:sz w:val="28"/>
                <w:szCs w:val="28"/>
              </w:rPr>
            </w:pPr>
            <w:r>
              <w:rPr>
                <w:rFonts w:ascii="Comic Sans MS" w:hAnsi="Comic Sans MS"/>
                <w:sz w:val="28"/>
                <w:szCs w:val="28"/>
              </w:rPr>
              <w:t>27</w:t>
            </w:r>
            <w:r w:rsidRPr="009713A6">
              <w:rPr>
                <w:rFonts w:ascii="Comic Sans MS" w:hAnsi="Comic Sans MS"/>
                <w:sz w:val="28"/>
                <w:szCs w:val="28"/>
                <w:vertAlign w:val="superscript"/>
              </w:rPr>
              <w:t>th</w:t>
            </w:r>
            <w:r>
              <w:rPr>
                <w:rFonts w:ascii="Comic Sans MS" w:hAnsi="Comic Sans MS"/>
                <w:sz w:val="28"/>
                <w:szCs w:val="28"/>
              </w:rPr>
              <w:t xml:space="preserve"> Feb- 3</w:t>
            </w:r>
            <w:r w:rsidRPr="009713A6">
              <w:rPr>
                <w:rFonts w:ascii="Comic Sans MS" w:hAnsi="Comic Sans MS"/>
                <w:sz w:val="28"/>
                <w:szCs w:val="28"/>
                <w:vertAlign w:val="superscript"/>
              </w:rPr>
              <w:t>rd</w:t>
            </w:r>
            <w:r>
              <w:rPr>
                <w:rFonts w:ascii="Comic Sans MS" w:hAnsi="Comic Sans MS"/>
                <w:sz w:val="28"/>
                <w:szCs w:val="28"/>
              </w:rPr>
              <w:t xml:space="preserve"> March</w:t>
            </w:r>
          </w:p>
        </w:tc>
        <w:tc>
          <w:tcPr>
            <w:tcW w:w="2648" w:type="dxa"/>
          </w:tcPr>
          <w:p w14:paraId="59FCD848" w14:textId="78A50989" w:rsidR="009713A6" w:rsidRPr="004C1266" w:rsidRDefault="009713A6" w:rsidP="004C1266">
            <w:pPr>
              <w:jc w:val="center"/>
              <w:rPr>
                <w:rFonts w:ascii="Comic Sans MS" w:hAnsi="Comic Sans MS"/>
                <w:b/>
                <w:sz w:val="28"/>
                <w:szCs w:val="28"/>
              </w:rPr>
            </w:pPr>
            <w:r w:rsidRPr="004C1266">
              <w:rPr>
                <w:rFonts w:ascii="Comic Sans MS" w:hAnsi="Comic Sans MS"/>
                <w:b/>
                <w:sz w:val="28"/>
                <w:szCs w:val="28"/>
              </w:rPr>
              <w:t>World Book Week</w:t>
            </w:r>
          </w:p>
        </w:tc>
      </w:tr>
      <w:tr w:rsidR="009713A6" w14:paraId="18D24F08" w14:textId="77777777" w:rsidTr="004C1266">
        <w:trPr>
          <w:trHeight w:val="666"/>
        </w:trPr>
        <w:tc>
          <w:tcPr>
            <w:tcW w:w="1838" w:type="dxa"/>
          </w:tcPr>
          <w:p w14:paraId="6F0D21E9" w14:textId="05B84479" w:rsidR="009713A6" w:rsidRPr="009713A6" w:rsidRDefault="004410EF" w:rsidP="004C1266">
            <w:pPr>
              <w:jc w:val="center"/>
              <w:rPr>
                <w:rFonts w:ascii="Comic Sans MS" w:hAnsi="Comic Sans MS"/>
                <w:sz w:val="28"/>
                <w:szCs w:val="28"/>
              </w:rPr>
            </w:pPr>
            <w:r>
              <w:rPr>
                <w:rFonts w:ascii="Comic Sans MS" w:hAnsi="Comic Sans MS"/>
                <w:sz w:val="28"/>
                <w:szCs w:val="28"/>
              </w:rPr>
              <w:t>20</w:t>
            </w:r>
            <w:r w:rsidRPr="004410EF">
              <w:rPr>
                <w:rFonts w:ascii="Comic Sans MS" w:hAnsi="Comic Sans MS"/>
                <w:sz w:val="28"/>
                <w:szCs w:val="28"/>
                <w:vertAlign w:val="superscript"/>
              </w:rPr>
              <w:t>th</w:t>
            </w:r>
            <w:r>
              <w:rPr>
                <w:rFonts w:ascii="Comic Sans MS" w:hAnsi="Comic Sans MS"/>
                <w:sz w:val="28"/>
                <w:szCs w:val="28"/>
              </w:rPr>
              <w:t xml:space="preserve"> – 26</w:t>
            </w:r>
            <w:r w:rsidRPr="004410EF">
              <w:rPr>
                <w:rFonts w:ascii="Comic Sans MS" w:hAnsi="Comic Sans MS"/>
                <w:sz w:val="28"/>
                <w:szCs w:val="28"/>
                <w:vertAlign w:val="superscript"/>
              </w:rPr>
              <w:t>th</w:t>
            </w:r>
            <w:r>
              <w:rPr>
                <w:rFonts w:ascii="Comic Sans MS" w:hAnsi="Comic Sans MS"/>
                <w:sz w:val="28"/>
                <w:szCs w:val="28"/>
              </w:rPr>
              <w:t xml:space="preserve"> March</w:t>
            </w:r>
          </w:p>
        </w:tc>
        <w:tc>
          <w:tcPr>
            <w:tcW w:w="2648" w:type="dxa"/>
          </w:tcPr>
          <w:p w14:paraId="65DAE00D" w14:textId="7078DDB8" w:rsidR="009713A6" w:rsidRPr="004C1266" w:rsidRDefault="004410EF" w:rsidP="004C1266">
            <w:pPr>
              <w:jc w:val="center"/>
              <w:rPr>
                <w:rFonts w:ascii="Comic Sans MS" w:hAnsi="Comic Sans MS"/>
                <w:b/>
                <w:sz w:val="28"/>
                <w:szCs w:val="28"/>
              </w:rPr>
            </w:pPr>
            <w:r w:rsidRPr="004C1266">
              <w:rPr>
                <w:rFonts w:ascii="Comic Sans MS" w:hAnsi="Comic Sans MS"/>
                <w:b/>
                <w:sz w:val="28"/>
                <w:szCs w:val="28"/>
              </w:rPr>
              <w:t>Shakespeare Week</w:t>
            </w:r>
          </w:p>
        </w:tc>
      </w:tr>
      <w:tr w:rsidR="009713A6" w14:paraId="6CE8B7AF" w14:textId="77777777" w:rsidTr="004C1266">
        <w:trPr>
          <w:trHeight w:val="632"/>
        </w:trPr>
        <w:tc>
          <w:tcPr>
            <w:tcW w:w="1838" w:type="dxa"/>
          </w:tcPr>
          <w:p w14:paraId="572EA67E" w14:textId="74F2140A" w:rsidR="009713A6" w:rsidRPr="009713A6" w:rsidRDefault="009713A6" w:rsidP="004C1266">
            <w:pPr>
              <w:jc w:val="center"/>
              <w:rPr>
                <w:rFonts w:ascii="Comic Sans MS" w:hAnsi="Comic Sans MS"/>
                <w:sz w:val="28"/>
                <w:szCs w:val="28"/>
              </w:rPr>
            </w:pPr>
            <w:r>
              <w:rPr>
                <w:rFonts w:ascii="Comic Sans MS" w:hAnsi="Comic Sans MS"/>
                <w:sz w:val="28"/>
                <w:szCs w:val="28"/>
              </w:rPr>
              <w:t>26</w:t>
            </w:r>
            <w:r w:rsidRPr="009713A6">
              <w:rPr>
                <w:rFonts w:ascii="Comic Sans MS" w:hAnsi="Comic Sans MS"/>
                <w:sz w:val="28"/>
                <w:szCs w:val="28"/>
                <w:vertAlign w:val="superscript"/>
              </w:rPr>
              <w:t>th</w:t>
            </w:r>
            <w:r>
              <w:rPr>
                <w:rFonts w:ascii="Comic Sans MS" w:hAnsi="Comic Sans MS"/>
                <w:sz w:val="28"/>
                <w:szCs w:val="28"/>
              </w:rPr>
              <w:t xml:space="preserve"> June – 30</w:t>
            </w:r>
            <w:r w:rsidRPr="009713A6">
              <w:rPr>
                <w:rFonts w:ascii="Comic Sans MS" w:hAnsi="Comic Sans MS"/>
                <w:sz w:val="28"/>
                <w:szCs w:val="28"/>
                <w:vertAlign w:val="superscript"/>
              </w:rPr>
              <w:t>th</w:t>
            </w:r>
            <w:r>
              <w:rPr>
                <w:rFonts w:ascii="Comic Sans MS" w:hAnsi="Comic Sans MS"/>
                <w:sz w:val="28"/>
                <w:szCs w:val="28"/>
              </w:rPr>
              <w:t xml:space="preserve"> June</w:t>
            </w:r>
          </w:p>
        </w:tc>
        <w:tc>
          <w:tcPr>
            <w:tcW w:w="2648" w:type="dxa"/>
          </w:tcPr>
          <w:p w14:paraId="33B61FA4" w14:textId="067815B0" w:rsidR="009713A6" w:rsidRPr="004C1266" w:rsidRDefault="009713A6" w:rsidP="004C1266">
            <w:pPr>
              <w:jc w:val="center"/>
              <w:rPr>
                <w:rFonts w:ascii="Comic Sans MS" w:hAnsi="Comic Sans MS"/>
                <w:b/>
                <w:sz w:val="28"/>
                <w:szCs w:val="28"/>
              </w:rPr>
            </w:pPr>
            <w:r w:rsidRPr="004C1266">
              <w:rPr>
                <w:rFonts w:ascii="Comic Sans MS" w:hAnsi="Comic Sans MS"/>
                <w:b/>
                <w:sz w:val="28"/>
                <w:szCs w:val="28"/>
              </w:rPr>
              <w:t>Scholastic Book Fair</w:t>
            </w:r>
          </w:p>
        </w:tc>
      </w:tr>
      <w:tr w:rsidR="009713A6" w14:paraId="6CAA893A" w14:textId="77777777" w:rsidTr="004C1266">
        <w:trPr>
          <w:trHeight w:val="666"/>
        </w:trPr>
        <w:tc>
          <w:tcPr>
            <w:tcW w:w="1838" w:type="dxa"/>
          </w:tcPr>
          <w:p w14:paraId="36DB9E00" w14:textId="15940D0F" w:rsidR="009713A6" w:rsidRPr="009713A6" w:rsidRDefault="004410EF" w:rsidP="004C1266">
            <w:pPr>
              <w:jc w:val="center"/>
              <w:rPr>
                <w:rFonts w:ascii="Comic Sans MS" w:hAnsi="Comic Sans MS"/>
                <w:sz w:val="28"/>
                <w:szCs w:val="28"/>
              </w:rPr>
            </w:pPr>
            <w:r>
              <w:rPr>
                <w:rFonts w:ascii="Comic Sans MS" w:hAnsi="Comic Sans MS"/>
                <w:sz w:val="28"/>
                <w:szCs w:val="28"/>
              </w:rPr>
              <w:t>3</w:t>
            </w:r>
            <w:r w:rsidRPr="004410EF">
              <w:rPr>
                <w:rFonts w:ascii="Comic Sans MS" w:hAnsi="Comic Sans MS"/>
                <w:sz w:val="28"/>
                <w:szCs w:val="28"/>
                <w:vertAlign w:val="superscript"/>
              </w:rPr>
              <w:t>rd</w:t>
            </w:r>
            <w:r>
              <w:rPr>
                <w:rFonts w:ascii="Comic Sans MS" w:hAnsi="Comic Sans MS"/>
                <w:sz w:val="28"/>
                <w:szCs w:val="28"/>
              </w:rPr>
              <w:t xml:space="preserve"> – 7</w:t>
            </w:r>
            <w:r w:rsidRPr="004410EF">
              <w:rPr>
                <w:rFonts w:ascii="Comic Sans MS" w:hAnsi="Comic Sans MS"/>
                <w:sz w:val="28"/>
                <w:szCs w:val="28"/>
                <w:vertAlign w:val="superscript"/>
              </w:rPr>
              <w:t>th</w:t>
            </w:r>
            <w:r>
              <w:rPr>
                <w:rFonts w:ascii="Comic Sans MS" w:hAnsi="Comic Sans MS"/>
                <w:sz w:val="28"/>
                <w:szCs w:val="28"/>
              </w:rPr>
              <w:t xml:space="preserve"> July</w:t>
            </w:r>
          </w:p>
        </w:tc>
        <w:tc>
          <w:tcPr>
            <w:tcW w:w="2648" w:type="dxa"/>
          </w:tcPr>
          <w:p w14:paraId="22492F5B" w14:textId="2352AFD7" w:rsidR="009713A6" w:rsidRPr="004C1266" w:rsidRDefault="004410EF" w:rsidP="004C1266">
            <w:pPr>
              <w:jc w:val="center"/>
              <w:rPr>
                <w:rFonts w:ascii="Comic Sans MS" w:hAnsi="Comic Sans MS"/>
                <w:b/>
                <w:sz w:val="28"/>
                <w:szCs w:val="28"/>
              </w:rPr>
            </w:pPr>
            <w:r w:rsidRPr="004C1266">
              <w:rPr>
                <w:rFonts w:ascii="Comic Sans MS" w:hAnsi="Comic Sans MS"/>
                <w:b/>
                <w:sz w:val="28"/>
                <w:szCs w:val="28"/>
              </w:rPr>
              <w:t>Poetry Recital</w:t>
            </w:r>
          </w:p>
        </w:tc>
      </w:tr>
      <w:tr w:rsidR="009713A6" w14:paraId="72FAB8EA" w14:textId="77777777" w:rsidTr="004C1266">
        <w:trPr>
          <w:trHeight w:val="632"/>
        </w:trPr>
        <w:tc>
          <w:tcPr>
            <w:tcW w:w="1838" w:type="dxa"/>
          </w:tcPr>
          <w:p w14:paraId="655F67BC" w14:textId="59D73AC3" w:rsidR="009713A6" w:rsidRPr="009713A6" w:rsidRDefault="004C1266" w:rsidP="004C1266">
            <w:pPr>
              <w:jc w:val="center"/>
              <w:rPr>
                <w:rFonts w:ascii="Comic Sans MS" w:hAnsi="Comic Sans MS"/>
                <w:sz w:val="28"/>
                <w:szCs w:val="28"/>
              </w:rPr>
            </w:pPr>
            <w:r>
              <w:rPr>
                <w:rFonts w:ascii="Comic Sans MS" w:hAnsi="Comic Sans MS"/>
                <w:sz w:val="28"/>
                <w:szCs w:val="28"/>
              </w:rPr>
              <w:t>10</w:t>
            </w:r>
            <w:r w:rsidRPr="004C1266">
              <w:rPr>
                <w:rFonts w:ascii="Comic Sans MS" w:hAnsi="Comic Sans MS"/>
                <w:sz w:val="28"/>
                <w:szCs w:val="28"/>
                <w:vertAlign w:val="superscript"/>
              </w:rPr>
              <w:t>th</w:t>
            </w:r>
            <w:r>
              <w:rPr>
                <w:rFonts w:ascii="Comic Sans MS" w:hAnsi="Comic Sans MS"/>
                <w:sz w:val="28"/>
                <w:szCs w:val="28"/>
              </w:rPr>
              <w:t xml:space="preserve"> July</w:t>
            </w:r>
          </w:p>
        </w:tc>
        <w:tc>
          <w:tcPr>
            <w:tcW w:w="2648" w:type="dxa"/>
          </w:tcPr>
          <w:p w14:paraId="181B8645" w14:textId="4041554E" w:rsidR="009713A6" w:rsidRPr="004C1266" w:rsidRDefault="004C1266" w:rsidP="004C1266">
            <w:pPr>
              <w:jc w:val="center"/>
              <w:rPr>
                <w:rFonts w:ascii="Comic Sans MS" w:hAnsi="Comic Sans MS"/>
                <w:b/>
                <w:sz w:val="28"/>
                <w:szCs w:val="28"/>
              </w:rPr>
            </w:pPr>
            <w:r w:rsidRPr="004C1266">
              <w:rPr>
                <w:rFonts w:ascii="Comic Sans MS" w:hAnsi="Comic Sans MS"/>
                <w:b/>
                <w:sz w:val="28"/>
                <w:szCs w:val="28"/>
              </w:rPr>
              <w:t>Launch of Summer Reading Challenge</w:t>
            </w:r>
          </w:p>
        </w:tc>
      </w:tr>
    </w:tbl>
    <w:p w14:paraId="1E753575" w14:textId="03B272EB" w:rsidR="001C07F1" w:rsidRPr="001C07F1" w:rsidRDefault="001C07F1" w:rsidP="001C07F1"/>
    <w:p w14:paraId="7F58F6D3" w14:textId="3962ECB2" w:rsidR="001C07F1" w:rsidRPr="001C07F1" w:rsidRDefault="001C07F1" w:rsidP="001C07F1"/>
    <w:p w14:paraId="588C5939" w14:textId="262E7D64" w:rsidR="001C07F1" w:rsidRPr="001C07F1" w:rsidRDefault="001C07F1" w:rsidP="001C07F1"/>
    <w:p w14:paraId="2D85B4EA" w14:textId="1A1F6CD2" w:rsidR="001C07F1" w:rsidRPr="001C07F1" w:rsidRDefault="001C07F1" w:rsidP="001C07F1"/>
    <w:p w14:paraId="57C5514A" w14:textId="294CF152" w:rsidR="001C07F1" w:rsidRPr="001C07F1" w:rsidRDefault="001C07F1" w:rsidP="001C07F1"/>
    <w:p w14:paraId="06009636" w14:textId="218D0300" w:rsidR="001C07F1" w:rsidRPr="001C07F1" w:rsidRDefault="001C07F1" w:rsidP="001C07F1"/>
    <w:p w14:paraId="1680F491" w14:textId="723A5BFD" w:rsidR="001C07F1" w:rsidRPr="001C07F1" w:rsidRDefault="001C07F1" w:rsidP="001C07F1"/>
    <w:p w14:paraId="7FEFE0F4" w14:textId="65118774" w:rsidR="001C07F1" w:rsidRPr="001C07F1" w:rsidRDefault="00F55C2A" w:rsidP="001C07F1">
      <w:r>
        <w:rPr>
          <w:noProof/>
          <w:lang w:eastAsia="en-GB"/>
        </w:rPr>
        <w:drawing>
          <wp:anchor distT="0" distB="0" distL="114300" distR="114300" simplePos="0" relativeHeight="251723776" behindDoc="0" locked="0" layoutInCell="1" allowOverlap="1" wp14:anchorId="046D2DAB" wp14:editId="3EBC70EC">
            <wp:simplePos x="0" y="0"/>
            <wp:positionH relativeFrom="column">
              <wp:posOffset>4186058</wp:posOffset>
            </wp:positionH>
            <wp:positionV relativeFrom="paragraph">
              <wp:posOffset>2281886</wp:posOffset>
            </wp:positionV>
            <wp:extent cx="2115047" cy="2115047"/>
            <wp:effectExtent l="0" t="0" r="0" b="0"/>
            <wp:wrapNone/>
            <wp:docPr id="45" name="Picture 45" descr="The Gift of Reading With Your Child | 4C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ift of Reading With Your Child | 4C for Child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5047" cy="2115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5CC0B" w14:textId="669108F5" w:rsidR="001C07F1" w:rsidRPr="001C07F1" w:rsidRDefault="001C07F1" w:rsidP="001C07F1"/>
    <w:p w14:paraId="0012F958" w14:textId="2A818F6B" w:rsidR="001C07F1" w:rsidRPr="001C07F1" w:rsidRDefault="001C07F1" w:rsidP="001C07F1"/>
    <w:p w14:paraId="24CC29C0" w14:textId="678F6AE2" w:rsidR="001C07F1" w:rsidRPr="001C07F1" w:rsidRDefault="001C07F1" w:rsidP="001C07F1"/>
    <w:p w14:paraId="5A3FBF9E" w14:textId="12256A3D" w:rsidR="001C07F1" w:rsidRDefault="00F55C2A" w:rsidP="001C07F1">
      <w:r>
        <w:rPr>
          <w:noProof/>
          <w:lang w:eastAsia="en-GB"/>
        </w:rPr>
        <mc:AlternateContent>
          <mc:Choice Requires="wps">
            <w:drawing>
              <wp:anchor distT="45720" distB="45720" distL="114300" distR="114300" simplePos="0" relativeHeight="251683840" behindDoc="0" locked="0" layoutInCell="1" allowOverlap="1" wp14:anchorId="2653B548" wp14:editId="406964E0">
                <wp:simplePos x="0" y="0"/>
                <wp:positionH relativeFrom="margin">
                  <wp:align>left</wp:align>
                </wp:positionH>
                <wp:positionV relativeFrom="paragraph">
                  <wp:posOffset>-893583</wp:posOffset>
                </wp:positionV>
                <wp:extent cx="3556000" cy="4114800"/>
                <wp:effectExtent l="38100" t="38100" r="44450" b="381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4114800"/>
                        </a:xfrm>
                        <a:prstGeom prst="rect">
                          <a:avLst/>
                        </a:prstGeom>
                        <a:solidFill>
                          <a:srgbClr val="FFFFFF"/>
                        </a:solidFill>
                        <a:ln w="76200">
                          <a:solidFill>
                            <a:srgbClr val="0070C0"/>
                          </a:solidFill>
                          <a:miter lim="800000"/>
                          <a:headEnd/>
                          <a:tailEnd/>
                        </a:ln>
                      </wps:spPr>
                      <wps:txbx>
                        <w:txbxContent>
                          <w:p w14:paraId="39396F3D" w14:textId="2CFE436A" w:rsidR="00430B9F" w:rsidRDefault="00430B9F">
                            <w:pPr>
                              <w:rPr>
                                <w:noProof/>
                                <w:lang w:eastAsia="en-GB"/>
                              </w:rPr>
                            </w:pPr>
                            <w:r>
                              <w:rPr>
                                <w:noProof/>
                                <w:lang w:eastAsia="en-GB"/>
                              </w:rPr>
                              <w:t xml:space="preserve">      </w:t>
                            </w:r>
                          </w:p>
                          <w:p w14:paraId="6EE9EB77" w14:textId="08A284BE" w:rsidR="006E1634" w:rsidRDefault="00430B9F" w:rsidP="00430B9F">
                            <w:pPr>
                              <w:jc w:val="center"/>
                              <w:rPr>
                                <w:noProof/>
                                <w:lang w:eastAsia="en-GB"/>
                              </w:rPr>
                            </w:pPr>
                            <w:r>
                              <w:rPr>
                                <w:noProof/>
                                <w:lang w:eastAsia="en-GB"/>
                              </w:rPr>
                              <w:drawing>
                                <wp:inline distT="0" distB="0" distL="0" distR="0" wp14:anchorId="0FDF51AF" wp14:editId="765518CB">
                                  <wp:extent cx="2268972" cy="1717956"/>
                                  <wp:effectExtent l="0" t="0" r="0" b="0"/>
                                  <wp:docPr id="13" name="Picture 13" descr="Coming soon stamp red grunge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ng soon stamp red grunge Stock Vector | Adobe 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3896"/>
                                          <a:stretch/>
                                        </pic:blipFill>
                                        <pic:spPr bwMode="auto">
                                          <a:xfrm>
                                            <a:off x="0" y="0"/>
                                            <a:ext cx="2285411" cy="1730403"/>
                                          </a:xfrm>
                                          <a:prstGeom prst="rect">
                                            <a:avLst/>
                                          </a:prstGeom>
                                          <a:noFill/>
                                          <a:ln>
                                            <a:noFill/>
                                          </a:ln>
                                          <a:extLst>
                                            <a:ext uri="{53640926-AAD7-44D8-BBD7-CCE9431645EC}">
                                              <a14:shadowObscured xmlns:a14="http://schemas.microsoft.com/office/drawing/2010/main"/>
                                            </a:ext>
                                          </a:extLst>
                                        </pic:spPr>
                                      </pic:pic>
                                    </a:graphicData>
                                  </a:graphic>
                                </wp:inline>
                              </w:drawing>
                            </w:r>
                          </w:p>
                          <w:p w14:paraId="1C146C5C" w14:textId="3316D414" w:rsidR="00430B9F" w:rsidRDefault="00430B9F" w:rsidP="00430B9F">
                            <w:pPr>
                              <w:pStyle w:val="ListParagraph"/>
                              <w:numPr>
                                <w:ilvl w:val="0"/>
                                <w:numId w:val="2"/>
                              </w:numPr>
                              <w:rPr>
                                <w:noProof/>
                                <w:sz w:val="48"/>
                                <w:szCs w:val="48"/>
                                <w:lang w:eastAsia="en-GB"/>
                              </w:rPr>
                            </w:pPr>
                            <w:r>
                              <w:rPr>
                                <w:noProof/>
                                <w:sz w:val="48"/>
                                <w:szCs w:val="48"/>
                                <w:lang w:eastAsia="en-GB"/>
                              </w:rPr>
                              <w:t>Parents’ Library</w:t>
                            </w:r>
                          </w:p>
                          <w:p w14:paraId="68178F7C" w14:textId="2805C2DB" w:rsidR="00430B9F" w:rsidRDefault="00430B9F" w:rsidP="00430B9F">
                            <w:pPr>
                              <w:pStyle w:val="ListParagraph"/>
                              <w:numPr>
                                <w:ilvl w:val="0"/>
                                <w:numId w:val="2"/>
                              </w:numPr>
                              <w:rPr>
                                <w:noProof/>
                                <w:sz w:val="48"/>
                                <w:szCs w:val="48"/>
                                <w:lang w:eastAsia="en-GB"/>
                              </w:rPr>
                            </w:pPr>
                            <w:r>
                              <w:rPr>
                                <w:noProof/>
                                <w:sz w:val="48"/>
                                <w:szCs w:val="48"/>
                                <w:lang w:eastAsia="en-GB"/>
                              </w:rPr>
                              <w:t>Parents’ Book Club</w:t>
                            </w:r>
                          </w:p>
                          <w:p w14:paraId="59DAD4EA" w14:textId="6BA0856A" w:rsidR="00430B9F" w:rsidRDefault="00430B9F" w:rsidP="00430B9F">
                            <w:pPr>
                              <w:jc w:val="center"/>
                              <w:rPr>
                                <w:b/>
                                <w:noProof/>
                                <w:color w:val="FF0000"/>
                                <w:sz w:val="48"/>
                                <w:szCs w:val="48"/>
                                <w:lang w:eastAsia="en-GB"/>
                              </w:rPr>
                            </w:pPr>
                            <w:r w:rsidRPr="00430B9F">
                              <w:rPr>
                                <w:b/>
                                <w:noProof/>
                                <w:color w:val="FF0000"/>
                                <w:sz w:val="48"/>
                                <w:szCs w:val="48"/>
                                <w:lang w:eastAsia="en-GB"/>
                              </w:rPr>
                              <w:t xml:space="preserve">Become a </w:t>
                            </w:r>
                            <w:r>
                              <w:rPr>
                                <w:b/>
                                <w:noProof/>
                                <w:color w:val="FF0000"/>
                                <w:sz w:val="48"/>
                                <w:szCs w:val="48"/>
                                <w:lang w:eastAsia="en-GB"/>
                              </w:rPr>
                              <w:t>…</w:t>
                            </w:r>
                          </w:p>
                          <w:p w14:paraId="001116DE" w14:textId="6B6D441C" w:rsidR="00430B9F" w:rsidRPr="00430B9F" w:rsidRDefault="00430B9F" w:rsidP="00430B9F">
                            <w:pPr>
                              <w:jc w:val="center"/>
                              <w:rPr>
                                <w:b/>
                                <w:noProof/>
                                <w:color w:val="FF0000"/>
                                <w:sz w:val="48"/>
                                <w:szCs w:val="48"/>
                                <w:lang w:eastAsia="en-GB"/>
                              </w:rPr>
                            </w:pPr>
                            <w:r w:rsidRPr="00430B9F">
                              <w:rPr>
                                <w:b/>
                                <w:noProof/>
                                <w:color w:val="FF0000"/>
                                <w:sz w:val="48"/>
                                <w:szCs w:val="48"/>
                                <w:lang w:eastAsia="en-GB"/>
                              </w:rPr>
                              <w:t>Reading Role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3B548" id="_x0000_s1029" type="#_x0000_t202" style="position:absolute;margin-left:0;margin-top:-70.35pt;width:280pt;height:324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" strokecolor="#0070c0" strokeweight="6pt">
                <v:textbox>
                  <w:txbxContent>
                    <w:p w14:paraId="39396F3D" w14:textId="2CFE436A" w:rsidR="00430B9F" w:rsidRDefault="00430B9F">
                      <w:pPr>
                        <w:rPr>
                          <w:noProof/>
                          <w:lang w:eastAsia="en-GB"/>
                        </w:rPr>
                      </w:pPr>
                      <w:r>
                        <w:rPr>
                          <w:noProof/>
                          <w:lang w:eastAsia="en-GB"/>
                        </w:rPr>
                        <w:t xml:space="preserve">      </w:t>
                      </w:r>
                    </w:p>
                    <w:p w14:paraId="6EE9EB77" w14:textId="08A284BE" w:rsidR="006E1634" w:rsidRDefault="00430B9F" w:rsidP="00430B9F">
                      <w:pPr>
                        <w:jc w:val="center"/>
                        <w:rPr>
                          <w:noProof/>
                          <w:lang w:eastAsia="en-GB"/>
                        </w:rPr>
                      </w:pPr>
                      <w:r>
                        <w:rPr>
                          <w:noProof/>
                          <w:lang w:eastAsia="en-GB"/>
                        </w:rPr>
                        <w:drawing>
                          <wp:inline distT="0" distB="0" distL="0" distR="0" wp14:anchorId="0FDF51AF" wp14:editId="765518CB">
                            <wp:extent cx="2268972" cy="1717956"/>
                            <wp:effectExtent l="0" t="0" r="0" b="0"/>
                            <wp:docPr id="13" name="Picture 13" descr="Coming soon stamp red grunge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ng soon stamp red grunge Stock Vector | Adobe 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l="3896"/>
                                    <a:stretch/>
                                  </pic:blipFill>
                                  <pic:spPr bwMode="auto">
                                    <a:xfrm>
                                      <a:off x="0" y="0"/>
                                      <a:ext cx="2285411" cy="1730403"/>
                                    </a:xfrm>
                                    <a:prstGeom prst="rect">
                                      <a:avLst/>
                                    </a:prstGeom>
                                    <a:noFill/>
                                    <a:ln>
                                      <a:noFill/>
                                    </a:ln>
                                    <a:extLst>
                                      <a:ext uri="{53640926-AAD7-44D8-BBD7-CCE9431645EC}">
                                        <a14:shadowObscured xmlns:a14="http://schemas.microsoft.com/office/drawing/2010/main"/>
                                      </a:ext>
                                    </a:extLst>
                                  </pic:spPr>
                                </pic:pic>
                              </a:graphicData>
                            </a:graphic>
                          </wp:inline>
                        </w:drawing>
                      </w:r>
                    </w:p>
                    <w:p w14:paraId="1C146C5C" w14:textId="3316D414" w:rsidR="00430B9F" w:rsidRDefault="00430B9F" w:rsidP="00430B9F">
                      <w:pPr>
                        <w:pStyle w:val="ListParagraph"/>
                        <w:numPr>
                          <w:ilvl w:val="0"/>
                          <w:numId w:val="2"/>
                        </w:numPr>
                        <w:rPr>
                          <w:noProof/>
                          <w:sz w:val="48"/>
                          <w:szCs w:val="48"/>
                          <w:lang w:eastAsia="en-GB"/>
                        </w:rPr>
                      </w:pPr>
                      <w:r>
                        <w:rPr>
                          <w:noProof/>
                          <w:sz w:val="48"/>
                          <w:szCs w:val="48"/>
                          <w:lang w:eastAsia="en-GB"/>
                        </w:rPr>
                        <w:t>Parents’ Library</w:t>
                      </w:r>
                    </w:p>
                    <w:p w14:paraId="68178F7C" w14:textId="2805C2DB" w:rsidR="00430B9F" w:rsidRDefault="00430B9F" w:rsidP="00430B9F">
                      <w:pPr>
                        <w:pStyle w:val="ListParagraph"/>
                        <w:numPr>
                          <w:ilvl w:val="0"/>
                          <w:numId w:val="2"/>
                        </w:numPr>
                        <w:rPr>
                          <w:noProof/>
                          <w:sz w:val="48"/>
                          <w:szCs w:val="48"/>
                          <w:lang w:eastAsia="en-GB"/>
                        </w:rPr>
                      </w:pPr>
                      <w:r>
                        <w:rPr>
                          <w:noProof/>
                          <w:sz w:val="48"/>
                          <w:szCs w:val="48"/>
                          <w:lang w:eastAsia="en-GB"/>
                        </w:rPr>
                        <w:t>Parents’ Book Club</w:t>
                      </w:r>
                    </w:p>
                    <w:p w14:paraId="59DAD4EA" w14:textId="6BA0856A" w:rsidR="00430B9F" w:rsidRDefault="00430B9F" w:rsidP="00430B9F">
                      <w:pPr>
                        <w:jc w:val="center"/>
                        <w:rPr>
                          <w:b/>
                          <w:noProof/>
                          <w:color w:val="FF0000"/>
                          <w:sz w:val="48"/>
                          <w:szCs w:val="48"/>
                          <w:lang w:eastAsia="en-GB"/>
                        </w:rPr>
                      </w:pPr>
                      <w:r w:rsidRPr="00430B9F">
                        <w:rPr>
                          <w:b/>
                          <w:noProof/>
                          <w:color w:val="FF0000"/>
                          <w:sz w:val="48"/>
                          <w:szCs w:val="48"/>
                          <w:lang w:eastAsia="en-GB"/>
                        </w:rPr>
                        <w:t xml:space="preserve">Become a </w:t>
                      </w:r>
                      <w:r>
                        <w:rPr>
                          <w:b/>
                          <w:noProof/>
                          <w:color w:val="FF0000"/>
                          <w:sz w:val="48"/>
                          <w:szCs w:val="48"/>
                          <w:lang w:eastAsia="en-GB"/>
                        </w:rPr>
                        <w:t>…</w:t>
                      </w:r>
                    </w:p>
                    <w:p w14:paraId="001116DE" w14:textId="6B6D441C" w:rsidR="00430B9F" w:rsidRPr="00430B9F" w:rsidRDefault="00430B9F" w:rsidP="00430B9F">
                      <w:pPr>
                        <w:jc w:val="center"/>
                        <w:rPr>
                          <w:b/>
                          <w:noProof/>
                          <w:color w:val="FF0000"/>
                          <w:sz w:val="48"/>
                          <w:szCs w:val="48"/>
                          <w:lang w:eastAsia="en-GB"/>
                        </w:rPr>
                      </w:pPr>
                      <w:r w:rsidRPr="00430B9F">
                        <w:rPr>
                          <w:b/>
                          <w:noProof/>
                          <w:color w:val="FF0000"/>
                          <w:sz w:val="48"/>
                          <w:szCs w:val="48"/>
                          <w:lang w:eastAsia="en-GB"/>
                        </w:rPr>
                        <w:t>Reading Role Model!</w:t>
                      </w:r>
                    </w:p>
                  </w:txbxContent>
                </v:textbox>
                <w10:wrap type="square" anchorx="margin"/>
              </v:shape>
            </w:pict>
          </mc:Fallback>
        </mc:AlternateContent>
      </w:r>
    </w:p>
    <w:p w14:paraId="4F780336" w14:textId="6AFBF49C" w:rsidR="001C07F1" w:rsidRDefault="001C07F1" w:rsidP="001C07F1">
      <w:pPr>
        <w:tabs>
          <w:tab w:val="left" w:pos="1102"/>
        </w:tabs>
      </w:pPr>
      <w:r>
        <w:tab/>
      </w:r>
    </w:p>
    <w:p w14:paraId="21AE0D07" w14:textId="77892A33" w:rsidR="001C07F1" w:rsidRDefault="004064C1" w:rsidP="001C07F1">
      <w:pPr>
        <w:tabs>
          <w:tab w:val="left" w:pos="1102"/>
        </w:tabs>
      </w:pPr>
      <w:r>
        <w:rPr>
          <w:noProof/>
          <w:lang w:eastAsia="en-GB"/>
        </w:rPr>
        <w:drawing>
          <wp:anchor distT="0" distB="0" distL="114300" distR="114300" simplePos="0" relativeHeight="251695104" behindDoc="0" locked="0" layoutInCell="1" allowOverlap="1" wp14:anchorId="5B9A3825" wp14:editId="7185FCE8">
            <wp:simplePos x="0" y="0"/>
            <wp:positionH relativeFrom="margin">
              <wp:posOffset>3354070</wp:posOffset>
            </wp:positionH>
            <wp:positionV relativeFrom="paragraph">
              <wp:posOffset>5861050</wp:posOffset>
            </wp:positionV>
            <wp:extent cx="3317463" cy="19177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239.JPG"/>
                    <pic:cNvPicPr/>
                  </pic:nvPicPr>
                  <pic:blipFill rotWithShape="1">
                    <a:blip r:embed="rId15" cstate="print">
                      <a:extLst>
                        <a:ext uri="{28A0092B-C50C-407E-A947-70E740481C1C}">
                          <a14:useLocalDpi xmlns:a14="http://schemas.microsoft.com/office/drawing/2010/main" val="0"/>
                        </a:ext>
                      </a:extLst>
                    </a:blip>
                    <a:srcRect t="22930"/>
                    <a:stretch/>
                  </pic:blipFill>
                  <pic:spPr bwMode="auto">
                    <a:xfrm>
                      <a:off x="0" y="0"/>
                      <a:ext cx="3317463"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14:anchorId="3FB60CB5" wp14:editId="20D9107F">
            <wp:simplePos x="0" y="0"/>
            <wp:positionH relativeFrom="margin">
              <wp:align>left</wp:align>
            </wp:positionH>
            <wp:positionV relativeFrom="paragraph">
              <wp:posOffset>5861050</wp:posOffset>
            </wp:positionV>
            <wp:extent cx="3374390" cy="1898656"/>
            <wp:effectExtent l="0" t="0" r="0" b="6350"/>
            <wp:wrapNone/>
            <wp:docPr id="15" name="Picture 15" descr="Summer Reading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Reading Challen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4390" cy="18986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9504" behindDoc="0" locked="0" layoutInCell="1" allowOverlap="1" wp14:anchorId="5A4E0472" wp14:editId="030C1524">
                <wp:simplePos x="0" y="0"/>
                <wp:positionH relativeFrom="margin">
                  <wp:posOffset>-12700</wp:posOffset>
                </wp:positionH>
                <wp:positionV relativeFrom="paragraph">
                  <wp:posOffset>50800</wp:posOffset>
                </wp:positionV>
                <wp:extent cx="6638925" cy="571500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5715000"/>
                        </a:xfrm>
                        <a:prstGeom prst="rect">
                          <a:avLst/>
                        </a:prstGeom>
                        <a:solidFill>
                          <a:srgbClr val="FFFFFF"/>
                        </a:solidFill>
                        <a:ln w="57150">
                          <a:solidFill>
                            <a:srgbClr val="FF0000"/>
                          </a:solidFill>
                          <a:miter lim="800000"/>
                          <a:headEnd/>
                          <a:tailEnd/>
                        </a:ln>
                      </wps:spPr>
                      <wps:txbx>
                        <w:txbxContent>
                          <w:p w14:paraId="0BE53B9C" w14:textId="77777777" w:rsidR="001C07F1" w:rsidRPr="004064C1" w:rsidRDefault="001C07F1" w:rsidP="00173DD7">
                            <w:pPr>
                              <w:spacing w:beforeAutospacing="1" w:after="0" w:afterAutospacing="1" w:line="240" w:lineRule="auto"/>
                              <w:jc w:val="center"/>
                              <w:textAlignment w:val="baseline"/>
                              <w:rPr>
                                <w:rFonts w:ascii="Comic Sans MS" w:eastAsia="Times New Roman" w:hAnsi="Comic Sans MS" w:cs="Times New Roman"/>
                                <w:sz w:val="24"/>
                                <w:szCs w:val="24"/>
                                <w:u w:val="single"/>
                                <w:lang w:eastAsia="en-GB"/>
                              </w:rPr>
                            </w:pPr>
                            <w:r w:rsidRPr="004064C1">
                              <w:rPr>
                                <w:rFonts w:ascii="Comic Sans MS" w:eastAsia="Times New Roman" w:hAnsi="Comic Sans MS" w:cs="Times New Roman"/>
                                <w:b/>
                                <w:bCs/>
                                <w:sz w:val="24"/>
                                <w:szCs w:val="24"/>
                                <w:u w:val="single"/>
                                <w:bdr w:val="none" w:sz="0" w:space="0" w:color="auto" w:frame="1"/>
                                <w:lang w:eastAsia="en-GB"/>
                              </w:rPr>
                              <w:t>Summer Reading Challenge 2022</w:t>
                            </w:r>
                          </w:p>
                          <w:p w14:paraId="1FC21E80" w14:textId="77777777" w:rsidR="00DB5542" w:rsidRPr="004064C1" w:rsidRDefault="00DB5542" w:rsidP="00DB5542">
                            <w:pPr>
                              <w:pStyle w:val="NormalWeb"/>
                              <w:shd w:val="clear" w:color="auto" w:fill="FFFFFF" w:themeFill="background1"/>
                              <w:textAlignment w:val="baseline"/>
                              <w:rPr>
                                <w:rFonts w:ascii="Comic Sans MS" w:hAnsi="Comic Sans MS"/>
                                <w:color w:val="323232"/>
                                <w:sz w:val="28"/>
                                <w:szCs w:val="28"/>
                              </w:rPr>
                            </w:pPr>
                            <w:r w:rsidRPr="004064C1">
                              <w:rPr>
                                <w:rFonts w:ascii="Comic Sans MS" w:hAnsi="Comic Sans MS"/>
                                <w:color w:val="323232"/>
                                <w:sz w:val="28"/>
                                <w:szCs w:val="28"/>
                              </w:rPr>
                              <w:t>We’re so excited to reveal the theme for the Summer Reading Challenge 2022!</w:t>
                            </w:r>
                          </w:p>
                          <w:p w14:paraId="7518CE0B" w14:textId="77777777" w:rsidR="00DB5542" w:rsidRPr="004064C1" w:rsidRDefault="00DB5542" w:rsidP="00DB5542">
                            <w:pPr>
                              <w:pStyle w:val="NormalWeb"/>
                              <w:shd w:val="clear" w:color="auto" w:fill="FFFFFF" w:themeFill="background1"/>
                              <w:spacing w:before="0" w:after="0"/>
                              <w:textAlignment w:val="baseline"/>
                              <w:rPr>
                                <w:rFonts w:ascii="Comic Sans MS" w:hAnsi="Comic Sans MS"/>
                                <w:color w:val="323232"/>
                                <w:sz w:val="28"/>
                                <w:szCs w:val="28"/>
                              </w:rPr>
                            </w:pPr>
                            <w:r w:rsidRPr="004064C1">
                              <w:rPr>
                                <w:rFonts w:ascii="Comic Sans MS" w:hAnsi="Comic Sans MS"/>
                                <w:color w:val="323232"/>
                                <w:sz w:val="28"/>
                                <w:szCs w:val="28"/>
                              </w:rPr>
                              <w:t>Get ready for </w:t>
                            </w:r>
                            <w:r w:rsidRPr="004064C1">
                              <w:rPr>
                                <w:rStyle w:val="Strong"/>
                                <w:rFonts w:ascii="Comic Sans MS" w:hAnsi="Comic Sans MS"/>
                                <w:color w:val="323232"/>
                                <w:sz w:val="28"/>
                                <w:szCs w:val="28"/>
                                <w:bdr w:val="none" w:sz="0" w:space="0" w:color="auto" w:frame="1"/>
                              </w:rPr>
                              <w:t>Gadgeteers</w:t>
                            </w:r>
                            <w:r w:rsidRPr="004064C1">
                              <w:rPr>
                                <w:rFonts w:ascii="Comic Sans MS" w:hAnsi="Comic Sans MS"/>
                                <w:color w:val="323232"/>
                                <w:sz w:val="28"/>
                                <w:szCs w:val="28"/>
                              </w:rPr>
                              <w:t>, arriving online and in your </w:t>
                            </w:r>
                            <w:r w:rsidRPr="004064C1">
                              <w:rPr>
                                <w:rStyle w:val="Strong"/>
                                <w:rFonts w:ascii="Comic Sans MS" w:hAnsi="Comic Sans MS"/>
                                <w:color w:val="323232"/>
                                <w:sz w:val="28"/>
                                <w:szCs w:val="28"/>
                                <w:bdr w:val="none" w:sz="0" w:space="0" w:color="auto" w:frame="1"/>
                              </w:rPr>
                              <w:t>local library</w:t>
                            </w:r>
                            <w:r w:rsidRPr="004064C1">
                              <w:rPr>
                                <w:rFonts w:ascii="Comic Sans MS" w:hAnsi="Comic Sans MS"/>
                                <w:color w:val="323232"/>
                                <w:sz w:val="28"/>
                                <w:szCs w:val="28"/>
                              </w:rPr>
                              <w:t> this summer.</w:t>
                            </w:r>
                          </w:p>
                          <w:p w14:paraId="53A56904" w14:textId="77777777" w:rsidR="00DB5542" w:rsidRPr="004064C1" w:rsidRDefault="00DB5542" w:rsidP="00DB5542">
                            <w:pPr>
                              <w:pStyle w:val="NormalWeb"/>
                              <w:shd w:val="clear" w:color="auto" w:fill="FFFFFF" w:themeFill="background1"/>
                              <w:spacing w:before="0" w:after="0"/>
                              <w:textAlignment w:val="baseline"/>
                              <w:rPr>
                                <w:rFonts w:ascii="Comic Sans MS" w:hAnsi="Comic Sans MS"/>
                                <w:color w:val="323232"/>
                                <w:sz w:val="28"/>
                                <w:szCs w:val="28"/>
                              </w:rPr>
                            </w:pPr>
                            <w:r w:rsidRPr="004064C1">
                              <w:rPr>
                                <w:rFonts w:ascii="Comic Sans MS" w:hAnsi="Comic Sans MS"/>
                                <w:color w:val="323232"/>
                                <w:sz w:val="28"/>
                                <w:szCs w:val="28"/>
                              </w:rPr>
                              <w:t>Science is all around you! What do you love doing? Are you a brilliant baker? Or a mega music fan? Are you the tech wizard amongst your friends? Join the Gadgeteers for the Summer Reading Challenge to </w:t>
                            </w:r>
                            <w:r w:rsidRPr="004064C1">
                              <w:rPr>
                                <w:rStyle w:val="Strong"/>
                                <w:rFonts w:ascii="Comic Sans MS" w:hAnsi="Comic Sans MS"/>
                                <w:color w:val="323232"/>
                                <w:sz w:val="28"/>
                                <w:szCs w:val="28"/>
                                <w:bdr w:val="none" w:sz="0" w:space="0" w:color="auto" w:frame="1"/>
                              </w:rPr>
                              <w:t>discover the amazing science and innovation behind the world around you</w:t>
                            </w:r>
                            <w:r w:rsidRPr="004064C1">
                              <w:rPr>
                                <w:rFonts w:ascii="Comic Sans MS" w:hAnsi="Comic Sans MS"/>
                                <w:color w:val="323232"/>
                                <w:sz w:val="28"/>
                                <w:szCs w:val="28"/>
                              </w:rPr>
                              <w:t>, including some of your favourite things!</w:t>
                            </w:r>
                          </w:p>
                          <w:p w14:paraId="0BBAA363" w14:textId="07AD2D78" w:rsidR="00DB5542" w:rsidRPr="004064C1" w:rsidRDefault="00DB5542" w:rsidP="00DB5542">
                            <w:pPr>
                              <w:pStyle w:val="NormalWeb"/>
                              <w:shd w:val="clear" w:color="auto" w:fill="FFFFFF" w:themeFill="background1"/>
                              <w:spacing w:before="0" w:after="0"/>
                              <w:textAlignment w:val="baseline"/>
                              <w:rPr>
                                <w:rFonts w:ascii="Comic Sans MS" w:hAnsi="Comic Sans MS"/>
                                <w:color w:val="323232"/>
                                <w:sz w:val="28"/>
                                <w:szCs w:val="28"/>
                              </w:rPr>
                            </w:pPr>
                            <w:r w:rsidRPr="004064C1">
                              <w:rPr>
                                <w:rFonts w:ascii="Comic Sans MS" w:hAnsi="Comic Sans MS"/>
                                <w:color w:val="323232"/>
                                <w:sz w:val="28"/>
                                <w:szCs w:val="28"/>
                              </w:rPr>
                              <w:t>Curious? Perfect! Your imagination can unlock endless possibilities… Your local library has teamed up with </w:t>
                            </w:r>
                            <w:r w:rsidRPr="004064C1">
                              <w:rPr>
                                <w:rStyle w:val="Strong"/>
                                <w:rFonts w:ascii="Comic Sans MS" w:hAnsi="Comic Sans MS"/>
                                <w:color w:val="323232"/>
                                <w:sz w:val="28"/>
                                <w:szCs w:val="28"/>
                                <w:bdr w:val="none" w:sz="0" w:space="0" w:color="auto" w:frame="1"/>
                              </w:rPr>
                              <w:t>Science Museum Group</w:t>
                            </w:r>
                            <w:r w:rsidRPr="004064C1">
                              <w:rPr>
                                <w:rFonts w:ascii="Comic Sans MS" w:hAnsi="Comic Sans MS"/>
                                <w:color w:val="323232"/>
                                <w:sz w:val="28"/>
                                <w:szCs w:val="28"/>
                              </w:rPr>
                              <w:t> for a very spe</w:t>
                            </w:r>
                            <w:r w:rsidR="008275E1">
                              <w:rPr>
                                <w:rFonts w:ascii="Comic Sans MS" w:hAnsi="Comic Sans MS"/>
                                <w:color w:val="323232"/>
                                <w:sz w:val="28"/>
                                <w:szCs w:val="28"/>
                              </w:rPr>
                              <w:t>cial science-themed c</w:t>
                            </w:r>
                            <w:r w:rsidRPr="004064C1">
                              <w:rPr>
                                <w:rFonts w:ascii="Comic Sans MS" w:hAnsi="Comic Sans MS"/>
                                <w:color w:val="323232"/>
                                <w:sz w:val="28"/>
                                <w:szCs w:val="28"/>
                              </w:rPr>
                              <w:t>hallenge that will inspire you to use your imagination and creativity!</w:t>
                            </w:r>
                          </w:p>
                          <w:p w14:paraId="121AB3C8" w14:textId="08119DDF" w:rsidR="00DB5542" w:rsidRPr="004064C1" w:rsidRDefault="00DB5542" w:rsidP="00DB5542">
                            <w:pPr>
                              <w:pStyle w:val="NormalWeb"/>
                              <w:shd w:val="clear" w:color="auto" w:fill="FFFFFF" w:themeFill="background1"/>
                              <w:textAlignment w:val="baseline"/>
                              <w:rPr>
                                <w:rFonts w:ascii="Comic Sans MS" w:hAnsi="Comic Sans MS"/>
                                <w:color w:val="323232"/>
                                <w:sz w:val="28"/>
                                <w:szCs w:val="28"/>
                              </w:rPr>
                            </w:pPr>
                            <w:r w:rsidRPr="004064C1">
                              <w:rPr>
                                <w:rFonts w:ascii="Comic Sans MS" w:hAnsi="Comic Sans MS"/>
                                <w:color w:val="323232"/>
                                <w:sz w:val="28"/>
                                <w:szCs w:val="28"/>
                              </w:rPr>
                              <w:t>Gadgeteers will feature amazing books, awesome rewards, and plenty of ideas for cool experiments and activities to discover t</w:t>
                            </w:r>
                            <w:r w:rsidR="008275E1">
                              <w:rPr>
                                <w:rFonts w:ascii="Comic Sans MS" w:hAnsi="Comic Sans MS"/>
                                <w:color w:val="323232"/>
                                <w:sz w:val="28"/>
                                <w:szCs w:val="28"/>
                              </w:rPr>
                              <w:t>he science all around you. The c</w:t>
                            </w:r>
                            <w:r w:rsidRPr="004064C1">
                              <w:rPr>
                                <w:rFonts w:ascii="Comic Sans MS" w:hAnsi="Comic Sans MS"/>
                                <w:color w:val="323232"/>
                                <w:sz w:val="28"/>
                                <w:szCs w:val="28"/>
                              </w:rPr>
                              <w:t>hallenge will be brought to life by top children’s writer and illustrator Julian Beresford.</w:t>
                            </w:r>
                          </w:p>
                          <w:p w14:paraId="5EF13910" w14:textId="7931ED2A" w:rsidR="00BA1BEE" w:rsidRDefault="00BA1BEE" w:rsidP="00DB5542">
                            <w:pPr>
                              <w:pStyle w:val="NormalWeb"/>
                              <w:shd w:val="clear" w:color="auto" w:fill="FFFFFF" w:themeFill="background1"/>
                              <w:textAlignment w:val="baseline"/>
                              <w:rPr>
                                <w:rFonts w:ascii="Century Gothic" w:hAnsi="Century Gothic"/>
                                <w:color w:val="323232"/>
                              </w:rPr>
                            </w:pPr>
                          </w:p>
                          <w:p w14:paraId="0B6455B4" w14:textId="23388E2B" w:rsidR="00BA1BEE" w:rsidRDefault="00BA1BEE" w:rsidP="00DB5542">
                            <w:pPr>
                              <w:pStyle w:val="NormalWeb"/>
                              <w:shd w:val="clear" w:color="auto" w:fill="FFFFFF" w:themeFill="background1"/>
                              <w:textAlignment w:val="baseline"/>
                              <w:rPr>
                                <w:rFonts w:ascii="Century Gothic" w:hAnsi="Century Gothic"/>
                                <w:color w:val="323232"/>
                              </w:rPr>
                            </w:pPr>
                          </w:p>
                          <w:p w14:paraId="4BB2CECD" w14:textId="25B47DBE" w:rsidR="00BA1BEE" w:rsidRDefault="00BA1BEE" w:rsidP="00DB5542">
                            <w:pPr>
                              <w:pStyle w:val="NormalWeb"/>
                              <w:shd w:val="clear" w:color="auto" w:fill="FFFFFF" w:themeFill="background1"/>
                              <w:textAlignment w:val="baseline"/>
                              <w:rPr>
                                <w:rFonts w:ascii="Century Gothic" w:hAnsi="Century Gothic"/>
                                <w:color w:val="323232"/>
                              </w:rPr>
                            </w:pPr>
                          </w:p>
                          <w:p w14:paraId="1848B1C0" w14:textId="77777777" w:rsidR="00BA1BEE" w:rsidRPr="00BA1BEE" w:rsidRDefault="00BA1BEE" w:rsidP="00DB5542">
                            <w:pPr>
                              <w:pStyle w:val="NormalWeb"/>
                              <w:shd w:val="clear" w:color="auto" w:fill="FFFFFF" w:themeFill="background1"/>
                              <w:textAlignment w:val="baseline"/>
                              <w:rPr>
                                <w:rFonts w:ascii="Century Gothic" w:hAnsi="Century Gothic"/>
                                <w:color w:val="323232"/>
                              </w:rPr>
                            </w:pPr>
                          </w:p>
                          <w:p w14:paraId="59B6B1BE" w14:textId="77777777" w:rsidR="00DB5542" w:rsidRPr="00DB5542" w:rsidRDefault="00DB5542" w:rsidP="00DB5542">
                            <w:pPr>
                              <w:pStyle w:val="NormalWeb"/>
                              <w:shd w:val="clear" w:color="auto" w:fill="FFFFFF" w:themeFill="background1"/>
                              <w:textAlignment w:val="baseline"/>
                              <w:rPr>
                                <w:rFonts w:ascii="Century Gothic" w:hAnsi="Century Gothic"/>
                                <w:color w:val="323232"/>
                                <w:sz w:val="28"/>
                                <w:szCs w:val="28"/>
                              </w:rPr>
                            </w:pPr>
                          </w:p>
                          <w:p w14:paraId="3422B2C3" w14:textId="77777777" w:rsidR="00DB5542" w:rsidRDefault="00DB5542" w:rsidP="00173DD7">
                            <w:pPr>
                              <w:spacing w:beforeAutospacing="1" w:after="0" w:afterAutospacing="1" w:line="240" w:lineRule="auto"/>
                              <w:textAlignment w:val="baseline"/>
                              <w:rPr>
                                <w:rFonts w:ascii="Verdana" w:hAnsi="Verdana"/>
                                <w:color w:val="756464"/>
                                <w:shd w:val="clear" w:color="auto" w:fill="FCFCFC"/>
                              </w:rPr>
                            </w:pPr>
                          </w:p>
                          <w:p w14:paraId="79925FC8" w14:textId="24DAC1C7" w:rsidR="00DB5542" w:rsidRDefault="00DB5542" w:rsidP="00173DD7">
                            <w:pPr>
                              <w:spacing w:beforeAutospacing="1" w:after="0" w:afterAutospacing="1" w:line="240" w:lineRule="auto"/>
                              <w:textAlignment w:val="baseline"/>
                              <w:rPr>
                                <w:rFonts w:ascii="Verdana" w:hAnsi="Verdana"/>
                                <w:color w:val="756464"/>
                                <w:shd w:val="clear" w:color="auto" w:fill="FCFCFC"/>
                              </w:rPr>
                            </w:pPr>
                          </w:p>
                          <w:p w14:paraId="7748C6A8" w14:textId="77777777" w:rsidR="00DB5542" w:rsidRDefault="00DB5542" w:rsidP="00173DD7">
                            <w:pPr>
                              <w:spacing w:beforeAutospacing="1" w:after="0" w:afterAutospacing="1" w:line="240" w:lineRule="auto"/>
                              <w:textAlignment w:val="baseline"/>
                              <w:rPr>
                                <w:rFonts w:ascii="Verdana" w:hAnsi="Verdana"/>
                                <w:color w:val="756464"/>
                                <w:shd w:val="clear" w:color="auto" w:fill="FCFCFC"/>
                              </w:rPr>
                            </w:pPr>
                          </w:p>
                          <w:p w14:paraId="15C9000D" w14:textId="1489AAFD" w:rsidR="001C07F1" w:rsidRDefault="001C07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E0472" id="_x0000_s1030" type="#_x0000_t202" style="position:absolute;margin-left:-1pt;margin-top:4pt;width:522.75pt;height:450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" strokecolor="red" strokeweight="4.5pt">
                <v:textbox>
                  <w:txbxContent>
                    <w:p w14:paraId="0BE53B9C" w14:textId="77777777" w:rsidR="001C07F1" w:rsidRPr="004064C1" w:rsidRDefault="001C07F1" w:rsidP="00173DD7">
                      <w:pPr>
                        <w:spacing w:beforeAutospacing="1" w:after="0" w:afterAutospacing="1" w:line="240" w:lineRule="auto"/>
                        <w:jc w:val="center"/>
                        <w:textAlignment w:val="baseline"/>
                        <w:rPr>
                          <w:rFonts w:ascii="Comic Sans MS" w:eastAsia="Times New Roman" w:hAnsi="Comic Sans MS" w:cs="Times New Roman"/>
                          <w:sz w:val="24"/>
                          <w:szCs w:val="24"/>
                          <w:u w:val="single"/>
                          <w:lang w:eastAsia="en-GB"/>
                        </w:rPr>
                      </w:pPr>
                      <w:r w:rsidRPr="004064C1">
                        <w:rPr>
                          <w:rFonts w:ascii="Comic Sans MS" w:eastAsia="Times New Roman" w:hAnsi="Comic Sans MS" w:cs="Times New Roman"/>
                          <w:b/>
                          <w:bCs/>
                          <w:sz w:val="24"/>
                          <w:szCs w:val="24"/>
                          <w:u w:val="single"/>
                          <w:bdr w:val="none" w:sz="0" w:space="0" w:color="auto" w:frame="1"/>
                          <w:lang w:eastAsia="en-GB"/>
                        </w:rPr>
                        <w:t>Summer Reading Challenge 2022</w:t>
                      </w:r>
                    </w:p>
                    <w:p w14:paraId="1FC21E80" w14:textId="77777777" w:rsidR="00DB5542" w:rsidRPr="004064C1" w:rsidRDefault="00DB5542" w:rsidP="00DB5542">
                      <w:pPr>
                        <w:pStyle w:val="NormalWeb"/>
                        <w:shd w:val="clear" w:color="auto" w:fill="FFFFFF" w:themeFill="background1"/>
                        <w:textAlignment w:val="baseline"/>
                        <w:rPr>
                          <w:rFonts w:ascii="Comic Sans MS" w:hAnsi="Comic Sans MS"/>
                          <w:color w:val="323232"/>
                          <w:sz w:val="28"/>
                          <w:szCs w:val="28"/>
                        </w:rPr>
                      </w:pPr>
                      <w:r w:rsidRPr="004064C1">
                        <w:rPr>
                          <w:rFonts w:ascii="Comic Sans MS" w:hAnsi="Comic Sans MS"/>
                          <w:color w:val="323232"/>
                          <w:sz w:val="28"/>
                          <w:szCs w:val="28"/>
                        </w:rPr>
                        <w:t>We’re so excited to reveal the theme for the Summer Reading Challenge 2022!</w:t>
                      </w:r>
                    </w:p>
                    <w:p w14:paraId="7518CE0B" w14:textId="77777777" w:rsidR="00DB5542" w:rsidRPr="004064C1" w:rsidRDefault="00DB5542" w:rsidP="00DB5542">
                      <w:pPr>
                        <w:pStyle w:val="NormalWeb"/>
                        <w:shd w:val="clear" w:color="auto" w:fill="FFFFFF" w:themeFill="background1"/>
                        <w:spacing w:before="0" w:after="0"/>
                        <w:textAlignment w:val="baseline"/>
                        <w:rPr>
                          <w:rFonts w:ascii="Comic Sans MS" w:hAnsi="Comic Sans MS"/>
                          <w:color w:val="323232"/>
                          <w:sz w:val="28"/>
                          <w:szCs w:val="28"/>
                        </w:rPr>
                      </w:pPr>
                      <w:r w:rsidRPr="004064C1">
                        <w:rPr>
                          <w:rFonts w:ascii="Comic Sans MS" w:hAnsi="Comic Sans MS"/>
                          <w:color w:val="323232"/>
                          <w:sz w:val="28"/>
                          <w:szCs w:val="28"/>
                        </w:rPr>
                        <w:t>Get ready for </w:t>
                      </w:r>
                      <w:r w:rsidRPr="004064C1">
                        <w:rPr>
                          <w:rStyle w:val="Strong"/>
                          <w:rFonts w:ascii="Comic Sans MS" w:hAnsi="Comic Sans MS"/>
                          <w:color w:val="323232"/>
                          <w:sz w:val="28"/>
                          <w:szCs w:val="28"/>
                          <w:bdr w:val="none" w:sz="0" w:space="0" w:color="auto" w:frame="1"/>
                        </w:rPr>
                        <w:t>Gadgeteers</w:t>
                      </w:r>
                      <w:r w:rsidRPr="004064C1">
                        <w:rPr>
                          <w:rFonts w:ascii="Comic Sans MS" w:hAnsi="Comic Sans MS"/>
                          <w:color w:val="323232"/>
                          <w:sz w:val="28"/>
                          <w:szCs w:val="28"/>
                        </w:rPr>
                        <w:t>, arriving online and in your </w:t>
                      </w:r>
                      <w:r w:rsidRPr="004064C1">
                        <w:rPr>
                          <w:rStyle w:val="Strong"/>
                          <w:rFonts w:ascii="Comic Sans MS" w:hAnsi="Comic Sans MS"/>
                          <w:color w:val="323232"/>
                          <w:sz w:val="28"/>
                          <w:szCs w:val="28"/>
                          <w:bdr w:val="none" w:sz="0" w:space="0" w:color="auto" w:frame="1"/>
                        </w:rPr>
                        <w:t>local library</w:t>
                      </w:r>
                      <w:r w:rsidRPr="004064C1">
                        <w:rPr>
                          <w:rFonts w:ascii="Comic Sans MS" w:hAnsi="Comic Sans MS"/>
                          <w:color w:val="323232"/>
                          <w:sz w:val="28"/>
                          <w:szCs w:val="28"/>
                        </w:rPr>
                        <w:t> this summer.</w:t>
                      </w:r>
                    </w:p>
                    <w:p w14:paraId="53A56904" w14:textId="77777777" w:rsidR="00DB5542" w:rsidRPr="004064C1" w:rsidRDefault="00DB5542" w:rsidP="00DB5542">
                      <w:pPr>
                        <w:pStyle w:val="NormalWeb"/>
                        <w:shd w:val="clear" w:color="auto" w:fill="FFFFFF" w:themeFill="background1"/>
                        <w:spacing w:before="0" w:after="0"/>
                        <w:textAlignment w:val="baseline"/>
                        <w:rPr>
                          <w:rFonts w:ascii="Comic Sans MS" w:hAnsi="Comic Sans MS"/>
                          <w:color w:val="323232"/>
                          <w:sz w:val="28"/>
                          <w:szCs w:val="28"/>
                        </w:rPr>
                      </w:pPr>
                      <w:r w:rsidRPr="004064C1">
                        <w:rPr>
                          <w:rFonts w:ascii="Comic Sans MS" w:hAnsi="Comic Sans MS"/>
                          <w:color w:val="323232"/>
                          <w:sz w:val="28"/>
                          <w:szCs w:val="28"/>
                        </w:rPr>
                        <w:t>Science is all around you! What do you love doing? Are you a brilliant baker? Or a mega music fan? Are you the tech wizard amongst your friends? Join the Gadgeteers for the Summer Reading Challenge to </w:t>
                      </w:r>
                      <w:r w:rsidRPr="004064C1">
                        <w:rPr>
                          <w:rStyle w:val="Strong"/>
                          <w:rFonts w:ascii="Comic Sans MS" w:hAnsi="Comic Sans MS"/>
                          <w:color w:val="323232"/>
                          <w:sz w:val="28"/>
                          <w:szCs w:val="28"/>
                          <w:bdr w:val="none" w:sz="0" w:space="0" w:color="auto" w:frame="1"/>
                        </w:rPr>
                        <w:t>discover the amazing science and innovation behind the world around you</w:t>
                      </w:r>
                      <w:r w:rsidRPr="004064C1">
                        <w:rPr>
                          <w:rFonts w:ascii="Comic Sans MS" w:hAnsi="Comic Sans MS"/>
                          <w:color w:val="323232"/>
                          <w:sz w:val="28"/>
                          <w:szCs w:val="28"/>
                        </w:rPr>
                        <w:t>, including some of your favourite things!</w:t>
                      </w:r>
                    </w:p>
                    <w:p w14:paraId="0BBAA363" w14:textId="07AD2D78" w:rsidR="00DB5542" w:rsidRPr="004064C1" w:rsidRDefault="00DB5542" w:rsidP="00DB5542">
                      <w:pPr>
                        <w:pStyle w:val="NormalWeb"/>
                        <w:shd w:val="clear" w:color="auto" w:fill="FFFFFF" w:themeFill="background1"/>
                        <w:spacing w:before="0" w:after="0"/>
                        <w:textAlignment w:val="baseline"/>
                        <w:rPr>
                          <w:rFonts w:ascii="Comic Sans MS" w:hAnsi="Comic Sans MS"/>
                          <w:color w:val="323232"/>
                          <w:sz w:val="28"/>
                          <w:szCs w:val="28"/>
                        </w:rPr>
                      </w:pPr>
                      <w:r w:rsidRPr="004064C1">
                        <w:rPr>
                          <w:rFonts w:ascii="Comic Sans MS" w:hAnsi="Comic Sans MS"/>
                          <w:color w:val="323232"/>
                          <w:sz w:val="28"/>
                          <w:szCs w:val="28"/>
                        </w:rPr>
                        <w:t>Curious? Perfect! Your imagination can unlock endless possibilities… Your local library has teamed up with </w:t>
                      </w:r>
                      <w:r w:rsidRPr="004064C1">
                        <w:rPr>
                          <w:rStyle w:val="Strong"/>
                          <w:rFonts w:ascii="Comic Sans MS" w:hAnsi="Comic Sans MS"/>
                          <w:color w:val="323232"/>
                          <w:sz w:val="28"/>
                          <w:szCs w:val="28"/>
                          <w:bdr w:val="none" w:sz="0" w:space="0" w:color="auto" w:frame="1"/>
                        </w:rPr>
                        <w:t>Science Museum Group</w:t>
                      </w:r>
                      <w:r w:rsidRPr="004064C1">
                        <w:rPr>
                          <w:rFonts w:ascii="Comic Sans MS" w:hAnsi="Comic Sans MS"/>
                          <w:color w:val="323232"/>
                          <w:sz w:val="28"/>
                          <w:szCs w:val="28"/>
                        </w:rPr>
                        <w:t> for a very spe</w:t>
                      </w:r>
                      <w:r w:rsidR="008275E1">
                        <w:rPr>
                          <w:rFonts w:ascii="Comic Sans MS" w:hAnsi="Comic Sans MS"/>
                          <w:color w:val="323232"/>
                          <w:sz w:val="28"/>
                          <w:szCs w:val="28"/>
                        </w:rPr>
                        <w:t>cial science-themed c</w:t>
                      </w:r>
                      <w:r w:rsidRPr="004064C1">
                        <w:rPr>
                          <w:rFonts w:ascii="Comic Sans MS" w:hAnsi="Comic Sans MS"/>
                          <w:color w:val="323232"/>
                          <w:sz w:val="28"/>
                          <w:szCs w:val="28"/>
                        </w:rPr>
                        <w:t>hallenge that will inspire you to use your imagination and creativity!</w:t>
                      </w:r>
                    </w:p>
                    <w:p w14:paraId="121AB3C8" w14:textId="08119DDF" w:rsidR="00DB5542" w:rsidRPr="004064C1" w:rsidRDefault="00DB5542" w:rsidP="00DB5542">
                      <w:pPr>
                        <w:pStyle w:val="NormalWeb"/>
                        <w:shd w:val="clear" w:color="auto" w:fill="FFFFFF" w:themeFill="background1"/>
                        <w:textAlignment w:val="baseline"/>
                        <w:rPr>
                          <w:rFonts w:ascii="Comic Sans MS" w:hAnsi="Comic Sans MS"/>
                          <w:color w:val="323232"/>
                          <w:sz w:val="28"/>
                          <w:szCs w:val="28"/>
                        </w:rPr>
                      </w:pPr>
                      <w:r w:rsidRPr="004064C1">
                        <w:rPr>
                          <w:rFonts w:ascii="Comic Sans MS" w:hAnsi="Comic Sans MS"/>
                          <w:color w:val="323232"/>
                          <w:sz w:val="28"/>
                          <w:szCs w:val="28"/>
                        </w:rPr>
                        <w:t>Gadgeteers will feature amazing books, awesome rewards, and plenty of ideas for cool experiments and activities to discover t</w:t>
                      </w:r>
                      <w:r w:rsidR="008275E1">
                        <w:rPr>
                          <w:rFonts w:ascii="Comic Sans MS" w:hAnsi="Comic Sans MS"/>
                          <w:color w:val="323232"/>
                          <w:sz w:val="28"/>
                          <w:szCs w:val="28"/>
                        </w:rPr>
                        <w:t>he science all around you. The c</w:t>
                      </w:r>
                      <w:r w:rsidRPr="004064C1">
                        <w:rPr>
                          <w:rFonts w:ascii="Comic Sans MS" w:hAnsi="Comic Sans MS"/>
                          <w:color w:val="323232"/>
                          <w:sz w:val="28"/>
                          <w:szCs w:val="28"/>
                        </w:rPr>
                        <w:t>hallenge will be brought to life by top children’s writer and illustrator Julian Beresford.</w:t>
                      </w:r>
                    </w:p>
                    <w:p w14:paraId="5EF13910" w14:textId="7931ED2A" w:rsidR="00BA1BEE" w:rsidRDefault="00BA1BEE" w:rsidP="00DB5542">
                      <w:pPr>
                        <w:pStyle w:val="NormalWeb"/>
                        <w:shd w:val="clear" w:color="auto" w:fill="FFFFFF" w:themeFill="background1"/>
                        <w:textAlignment w:val="baseline"/>
                        <w:rPr>
                          <w:rFonts w:ascii="Century Gothic" w:hAnsi="Century Gothic"/>
                          <w:color w:val="323232"/>
                        </w:rPr>
                      </w:pPr>
                    </w:p>
                    <w:p w14:paraId="0B6455B4" w14:textId="23388E2B" w:rsidR="00BA1BEE" w:rsidRDefault="00BA1BEE" w:rsidP="00DB5542">
                      <w:pPr>
                        <w:pStyle w:val="NormalWeb"/>
                        <w:shd w:val="clear" w:color="auto" w:fill="FFFFFF" w:themeFill="background1"/>
                        <w:textAlignment w:val="baseline"/>
                        <w:rPr>
                          <w:rFonts w:ascii="Century Gothic" w:hAnsi="Century Gothic"/>
                          <w:color w:val="323232"/>
                        </w:rPr>
                      </w:pPr>
                    </w:p>
                    <w:p w14:paraId="4BB2CECD" w14:textId="25B47DBE" w:rsidR="00BA1BEE" w:rsidRDefault="00BA1BEE" w:rsidP="00DB5542">
                      <w:pPr>
                        <w:pStyle w:val="NormalWeb"/>
                        <w:shd w:val="clear" w:color="auto" w:fill="FFFFFF" w:themeFill="background1"/>
                        <w:textAlignment w:val="baseline"/>
                        <w:rPr>
                          <w:rFonts w:ascii="Century Gothic" w:hAnsi="Century Gothic"/>
                          <w:color w:val="323232"/>
                        </w:rPr>
                      </w:pPr>
                    </w:p>
                    <w:p w14:paraId="1848B1C0" w14:textId="77777777" w:rsidR="00BA1BEE" w:rsidRPr="00BA1BEE" w:rsidRDefault="00BA1BEE" w:rsidP="00DB5542">
                      <w:pPr>
                        <w:pStyle w:val="NormalWeb"/>
                        <w:shd w:val="clear" w:color="auto" w:fill="FFFFFF" w:themeFill="background1"/>
                        <w:textAlignment w:val="baseline"/>
                        <w:rPr>
                          <w:rFonts w:ascii="Century Gothic" w:hAnsi="Century Gothic"/>
                          <w:color w:val="323232"/>
                        </w:rPr>
                      </w:pPr>
                    </w:p>
                    <w:p w14:paraId="59B6B1BE" w14:textId="77777777" w:rsidR="00DB5542" w:rsidRPr="00DB5542" w:rsidRDefault="00DB5542" w:rsidP="00DB5542">
                      <w:pPr>
                        <w:pStyle w:val="NormalWeb"/>
                        <w:shd w:val="clear" w:color="auto" w:fill="FFFFFF" w:themeFill="background1"/>
                        <w:textAlignment w:val="baseline"/>
                        <w:rPr>
                          <w:rFonts w:ascii="Century Gothic" w:hAnsi="Century Gothic"/>
                          <w:color w:val="323232"/>
                          <w:sz w:val="28"/>
                          <w:szCs w:val="28"/>
                        </w:rPr>
                      </w:pPr>
                    </w:p>
                    <w:p w14:paraId="3422B2C3" w14:textId="77777777" w:rsidR="00DB5542" w:rsidRDefault="00DB5542" w:rsidP="00173DD7">
                      <w:pPr>
                        <w:spacing w:beforeAutospacing="1" w:after="0" w:afterAutospacing="1" w:line="240" w:lineRule="auto"/>
                        <w:textAlignment w:val="baseline"/>
                        <w:rPr>
                          <w:rFonts w:ascii="Verdana" w:hAnsi="Verdana"/>
                          <w:color w:val="756464"/>
                          <w:shd w:val="clear" w:color="auto" w:fill="FCFCFC"/>
                        </w:rPr>
                      </w:pPr>
                    </w:p>
                    <w:p w14:paraId="79925FC8" w14:textId="24DAC1C7" w:rsidR="00DB5542" w:rsidRDefault="00DB5542" w:rsidP="00173DD7">
                      <w:pPr>
                        <w:spacing w:beforeAutospacing="1" w:after="0" w:afterAutospacing="1" w:line="240" w:lineRule="auto"/>
                        <w:textAlignment w:val="baseline"/>
                        <w:rPr>
                          <w:rFonts w:ascii="Verdana" w:hAnsi="Verdana"/>
                          <w:color w:val="756464"/>
                          <w:shd w:val="clear" w:color="auto" w:fill="FCFCFC"/>
                        </w:rPr>
                      </w:pPr>
                    </w:p>
                    <w:p w14:paraId="7748C6A8" w14:textId="77777777" w:rsidR="00DB5542" w:rsidRDefault="00DB5542" w:rsidP="00173DD7">
                      <w:pPr>
                        <w:spacing w:beforeAutospacing="1" w:after="0" w:afterAutospacing="1" w:line="240" w:lineRule="auto"/>
                        <w:textAlignment w:val="baseline"/>
                        <w:rPr>
                          <w:rFonts w:ascii="Verdana" w:hAnsi="Verdana"/>
                          <w:color w:val="756464"/>
                          <w:shd w:val="clear" w:color="auto" w:fill="FCFCFC"/>
                        </w:rPr>
                      </w:pPr>
                    </w:p>
                    <w:p w14:paraId="15C9000D" w14:textId="1489AAFD" w:rsidR="001C07F1" w:rsidRDefault="001C07F1"/>
                  </w:txbxContent>
                </v:textbox>
                <w10:wrap type="square" anchorx="margin"/>
              </v:shape>
            </w:pict>
          </mc:Fallback>
        </mc:AlternateContent>
      </w:r>
    </w:p>
    <w:p w14:paraId="23006A9D" w14:textId="01B75E3B" w:rsidR="001C07F1" w:rsidRDefault="001C07F1" w:rsidP="001C07F1">
      <w:pPr>
        <w:tabs>
          <w:tab w:val="left" w:pos="1102"/>
        </w:tabs>
      </w:pPr>
    </w:p>
    <w:p w14:paraId="5C447109" w14:textId="6B979E11" w:rsidR="00F95B27" w:rsidRPr="00F95B27" w:rsidRDefault="00F95B27" w:rsidP="00F95B27"/>
    <w:p w14:paraId="090F97A7" w14:textId="68CC152E" w:rsidR="00762777" w:rsidRDefault="00762777" w:rsidP="00F95B27"/>
    <w:p w14:paraId="3B0070F3" w14:textId="2CA61DA6" w:rsidR="00762777" w:rsidRPr="00762777" w:rsidRDefault="00762777" w:rsidP="00762777"/>
    <w:p w14:paraId="03674571" w14:textId="77777777" w:rsidR="00762777" w:rsidRPr="00762777" w:rsidRDefault="00762777" w:rsidP="00762777"/>
    <w:p w14:paraId="426117E9" w14:textId="664B778F" w:rsidR="00762777" w:rsidRPr="00762777" w:rsidRDefault="00762777" w:rsidP="00762777"/>
    <w:p w14:paraId="072990D6" w14:textId="0F47AF31" w:rsidR="00762777" w:rsidRPr="00762777" w:rsidRDefault="00A624BD" w:rsidP="00762777">
      <w:r>
        <w:rPr>
          <w:noProof/>
          <w:lang w:eastAsia="en-GB"/>
        </w:rPr>
        <w:drawing>
          <wp:anchor distT="0" distB="0" distL="114300" distR="114300" simplePos="0" relativeHeight="251701248" behindDoc="0" locked="0" layoutInCell="1" allowOverlap="1" wp14:anchorId="0ADA81FD" wp14:editId="2149AA13">
            <wp:simplePos x="0" y="0"/>
            <wp:positionH relativeFrom="margin">
              <wp:posOffset>2790853</wp:posOffset>
            </wp:positionH>
            <wp:positionV relativeFrom="paragraph">
              <wp:posOffset>24102</wp:posOffset>
            </wp:positionV>
            <wp:extent cx="3505200" cy="1800974"/>
            <wp:effectExtent l="0" t="0" r="0" b="8890"/>
            <wp:wrapNone/>
            <wp:docPr id="28" name="Picture 28" descr="A group of children rea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reading book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1800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0" locked="0" layoutInCell="1" allowOverlap="1" wp14:anchorId="1EE3D04D" wp14:editId="672E7F74">
            <wp:simplePos x="0" y="0"/>
            <wp:positionH relativeFrom="column">
              <wp:posOffset>694552</wp:posOffset>
            </wp:positionH>
            <wp:positionV relativeFrom="paragraph">
              <wp:posOffset>161566</wp:posOffset>
            </wp:positionV>
            <wp:extent cx="1637665" cy="1377950"/>
            <wp:effectExtent l="0" t="0" r="635" b="0"/>
            <wp:wrapNone/>
            <wp:docPr id="46" name="Picture 46" descr="Dale Adamson, M.A.Ed on Twitter: &quot;As a young child, I hated reading. It was  just not something I enjoyed doing. I tended to get in trouble during  silent reading time and 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e Adamson, M.A.Ed on Twitter: &quot;As a young child, I hated reading. It was  just not something I enjoyed doing. I tended to get in trouble during  silent reading time and m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7665"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3A241" w14:textId="72077A86" w:rsidR="00F95B27" w:rsidRDefault="004C1266" w:rsidP="004C1266">
      <w:pPr>
        <w:tabs>
          <w:tab w:val="left" w:pos="7325"/>
        </w:tabs>
      </w:pPr>
      <w:r>
        <w:tab/>
      </w:r>
    </w:p>
    <w:p w14:paraId="26A492F0" w14:textId="2B5D2429" w:rsidR="00E15921" w:rsidRDefault="00E15921" w:rsidP="00762777"/>
    <w:p w14:paraId="2F4100AD" w14:textId="6BC3C722" w:rsidR="00E15921" w:rsidRDefault="00E15921" w:rsidP="00762777"/>
    <w:p w14:paraId="50BB5ED5" w14:textId="3F31F868" w:rsidR="00E15921" w:rsidRDefault="00E15921" w:rsidP="00762777"/>
    <w:p w14:paraId="7B137E40" w14:textId="35DF609A" w:rsidR="00E15921" w:rsidRDefault="00E15921" w:rsidP="00762777"/>
    <w:p w14:paraId="5589B774" w14:textId="1F4FD03C" w:rsidR="00E15921" w:rsidRDefault="00E15921" w:rsidP="00762777"/>
    <w:p w14:paraId="53F44146" w14:textId="4AB0A8B5" w:rsidR="00E15921" w:rsidRDefault="008005F1" w:rsidP="00762777">
      <w:r>
        <w:rPr>
          <w:noProof/>
          <w:lang w:eastAsia="en-GB"/>
        </w:rPr>
        <mc:AlternateContent>
          <mc:Choice Requires="wps">
            <w:drawing>
              <wp:anchor distT="45720" distB="45720" distL="114300" distR="114300" simplePos="0" relativeHeight="251712512" behindDoc="0" locked="0" layoutInCell="1" allowOverlap="1" wp14:anchorId="67DAA10A" wp14:editId="08F1FE04">
                <wp:simplePos x="0" y="0"/>
                <wp:positionH relativeFrom="column">
                  <wp:posOffset>3423084</wp:posOffset>
                </wp:positionH>
                <wp:positionV relativeFrom="paragraph">
                  <wp:posOffset>5436323</wp:posOffset>
                </wp:positionV>
                <wp:extent cx="2905760" cy="1404620"/>
                <wp:effectExtent l="0" t="0" r="27940" b="146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1404620"/>
                        </a:xfrm>
                        <a:prstGeom prst="rect">
                          <a:avLst/>
                        </a:prstGeom>
                        <a:solidFill>
                          <a:srgbClr val="FFFFFF"/>
                        </a:solidFill>
                        <a:ln w="9525">
                          <a:solidFill>
                            <a:srgbClr val="000000"/>
                          </a:solidFill>
                          <a:miter lim="800000"/>
                          <a:headEnd/>
                          <a:tailEnd/>
                        </a:ln>
                      </wps:spPr>
                      <wps:txbx>
                        <w:txbxContent>
                          <w:p w14:paraId="18EAD881" w14:textId="35FC976D" w:rsidR="007274E0" w:rsidRPr="007274E0" w:rsidRDefault="007274E0">
                            <w:pPr>
                              <w:rPr>
                                <w:rFonts w:ascii="Century Gothic" w:hAnsi="Century Gothic"/>
                                <w:b/>
                                <w:color w:val="FF0000"/>
                                <w:sz w:val="28"/>
                                <w:szCs w:val="28"/>
                              </w:rPr>
                            </w:pPr>
                            <w:r w:rsidRPr="007274E0">
                              <w:rPr>
                                <w:rFonts w:ascii="Century Gothic" w:hAnsi="Century Gothic"/>
                                <w:b/>
                                <w:color w:val="FF0000"/>
                                <w:sz w:val="28"/>
                                <w:szCs w:val="28"/>
                              </w:rPr>
                              <w:t xml:space="preserve">Lots of great books </w:t>
                            </w:r>
                            <w:r w:rsidR="008005F1">
                              <w:rPr>
                                <w:rFonts w:ascii="Century Gothic" w:hAnsi="Century Gothic"/>
                                <w:b/>
                                <w:color w:val="FF0000"/>
                                <w:sz w:val="28"/>
                                <w:szCs w:val="28"/>
                              </w:rPr>
                              <w:t xml:space="preserve">are turned into amazing films. </w:t>
                            </w:r>
                            <w:r w:rsidRPr="007274E0">
                              <w:rPr>
                                <w:rFonts w:ascii="Century Gothic" w:hAnsi="Century Gothic"/>
                                <w:b/>
                                <w:color w:val="FF0000"/>
                                <w:sz w:val="28"/>
                                <w:szCs w:val="28"/>
                              </w:rPr>
                              <w:t>Here are a few of our favourites…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AA10A" id="_x0000_s1031" type="#_x0000_t202" style="position:absolute;margin-left:269.55pt;margin-top:428.05pt;width:228.8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">
                <v:textbox style="mso-fit-shape-to-text:t">
                  <w:txbxContent>
                    <w:p w14:paraId="18EAD881" w14:textId="35FC976D" w:rsidR="007274E0" w:rsidRPr="007274E0" w:rsidRDefault="007274E0">
                      <w:pPr>
                        <w:rPr>
                          <w:rFonts w:ascii="Century Gothic" w:hAnsi="Century Gothic"/>
                          <w:b/>
                          <w:color w:val="FF0000"/>
                          <w:sz w:val="28"/>
                          <w:szCs w:val="28"/>
                        </w:rPr>
                      </w:pPr>
                      <w:r w:rsidRPr="007274E0">
                        <w:rPr>
                          <w:rFonts w:ascii="Century Gothic" w:hAnsi="Century Gothic"/>
                          <w:b/>
                          <w:color w:val="FF0000"/>
                          <w:sz w:val="28"/>
                          <w:szCs w:val="28"/>
                        </w:rPr>
                        <w:t xml:space="preserve">Lots of great books </w:t>
                      </w:r>
                      <w:r w:rsidR="008005F1">
                        <w:rPr>
                          <w:rFonts w:ascii="Century Gothic" w:hAnsi="Century Gothic"/>
                          <w:b/>
                          <w:color w:val="FF0000"/>
                          <w:sz w:val="28"/>
                          <w:szCs w:val="28"/>
                        </w:rPr>
                        <w:t xml:space="preserve">are turned into amazing films. </w:t>
                      </w:r>
                      <w:r w:rsidRPr="007274E0">
                        <w:rPr>
                          <w:rFonts w:ascii="Century Gothic" w:hAnsi="Century Gothic"/>
                          <w:b/>
                          <w:color w:val="FF0000"/>
                          <w:sz w:val="28"/>
                          <w:szCs w:val="28"/>
                        </w:rPr>
                        <w:t>Here are a few of our favourites…</w:t>
                      </w:r>
                    </w:p>
                  </w:txbxContent>
                </v:textbox>
                <w10:wrap type="square"/>
              </v:shape>
            </w:pict>
          </mc:Fallback>
        </mc:AlternateContent>
      </w:r>
      <w:r>
        <w:rPr>
          <w:noProof/>
          <w:lang w:eastAsia="en-GB"/>
        </w:rPr>
        <w:drawing>
          <wp:anchor distT="0" distB="0" distL="114300" distR="114300" simplePos="0" relativeHeight="251710464" behindDoc="0" locked="0" layoutInCell="1" allowOverlap="1" wp14:anchorId="681C87E3" wp14:editId="524755B5">
            <wp:simplePos x="0" y="0"/>
            <wp:positionH relativeFrom="margin">
              <wp:align>left</wp:align>
            </wp:positionH>
            <wp:positionV relativeFrom="paragraph">
              <wp:posOffset>5436486</wp:posOffset>
            </wp:positionV>
            <wp:extent cx="3287082" cy="968721"/>
            <wp:effectExtent l="0" t="0" r="0" b="3175"/>
            <wp:wrapNone/>
            <wp:docPr id="31" name="Picture 31" descr="Year 3 - Bookflix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ar 3 - Bookflix | Teaching Resources"/>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 t="15014" r="-380" b="38443"/>
                    <a:stretch/>
                  </pic:blipFill>
                  <pic:spPr bwMode="auto">
                    <a:xfrm>
                      <a:off x="0" y="0"/>
                      <a:ext cx="3287082" cy="968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03296" behindDoc="0" locked="0" layoutInCell="1" allowOverlap="1" wp14:anchorId="3D5FFF50" wp14:editId="7D3CF1C4">
                <wp:simplePos x="0" y="0"/>
                <wp:positionH relativeFrom="page">
                  <wp:posOffset>425450</wp:posOffset>
                </wp:positionH>
                <wp:positionV relativeFrom="paragraph">
                  <wp:posOffset>203200</wp:posOffset>
                </wp:positionV>
                <wp:extent cx="6578600" cy="5060315"/>
                <wp:effectExtent l="38100" t="38100" r="31750" b="450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5060315"/>
                        </a:xfrm>
                        <a:prstGeom prst="rect">
                          <a:avLst/>
                        </a:prstGeom>
                        <a:solidFill>
                          <a:srgbClr val="FFFFFF"/>
                        </a:solidFill>
                        <a:ln w="76200">
                          <a:solidFill>
                            <a:srgbClr val="0070C0"/>
                          </a:solidFill>
                          <a:miter lim="800000"/>
                          <a:headEnd/>
                          <a:tailEnd/>
                        </a:ln>
                      </wps:spPr>
                      <wps:txbx>
                        <w:txbxContent>
                          <w:p w14:paraId="61A331F7" w14:textId="77777777" w:rsidR="00E15921" w:rsidRPr="008005F1" w:rsidRDefault="00E15921" w:rsidP="00E15921">
                            <w:pPr>
                              <w:rPr>
                                <w:rFonts w:ascii="Comic Sans MS" w:hAnsi="Comic Sans MS"/>
                                <w:b/>
                                <w:sz w:val="44"/>
                                <w:szCs w:val="44"/>
                                <w:u w:val="single"/>
                              </w:rPr>
                            </w:pPr>
                            <w:r w:rsidRPr="008005F1">
                              <w:rPr>
                                <w:rFonts w:ascii="Comic Sans MS" w:hAnsi="Comic Sans MS"/>
                                <w:b/>
                                <w:sz w:val="44"/>
                                <w:szCs w:val="44"/>
                                <w:u w:val="single"/>
                              </w:rPr>
                              <w:t>Book Jokes</w:t>
                            </w:r>
                          </w:p>
                          <w:p w14:paraId="4CC0C2D9"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What vegetables do librarians like? </w:t>
                            </w:r>
                          </w:p>
                          <w:p w14:paraId="19FFCAD0"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Quiet peas!</w:t>
                            </w:r>
                          </w:p>
                          <w:p w14:paraId="05144816" w14:textId="77777777" w:rsidR="00E15921" w:rsidRPr="00E15921" w:rsidRDefault="00E15921" w:rsidP="00E15921">
                            <w:pPr>
                              <w:rPr>
                                <w:rFonts w:ascii="Comic Sans MS" w:hAnsi="Comic Sans MS"/>
                                <w:color w:val="333333"/>
                                <w:sz w:val="28"/>
                                <w:szCs w:val="28"/>
                                <w:shd w:val="clear" w:color="auto" w:fill="FFFFFF"/>
                              </w:rPr>
                            </w:pPr>
                          </w:p>
                          <w:p w14:paraId="761E2225"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Why is a maths book always unhappy?</w:t>
                            </w:r>
                          </w:p>
                          <w:p w14:paraId="7D10E172"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 Because it has so many problems!</w:t>
                            </w:r>
                          </w:p>
                          <w:p w14:paraId="0BA5C3EF" w14:textId="77777777" w:rsidR="00E15921" w:rsidRPr="00E15921" w:rsidRDefault="00E15921" w:rsidP="00E15921">
                            <w:pPr>
                              <w:rPr>
                                <w:rFonts w:ascii="Comic Sans MS" w:hAnsi="Comic Sans MS"/>
                                <w:color w:val="333333"/>
                                <w:sz w:val="28"/>
                                <w:szCs w:val="28"/>
                                <w:shd w:val="clear" w:color="auto" w:fill="FFFFFF"/>
                              </w:rPr>
                            </w:pPr>
                          </w:p>
                          <w:p w14:paraId="030880CE"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Why was the book about mountains so interesting? </w:t>
                            </w:r>
                          </w:p>
                          <w:p w14:paraId="715A627E" w14:textId="7841FF6D"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Because it had so many cliff-hangers!</w:t>
                            </w:r>
                          </w:p>
                          <w:p w14:paraId="16F0F954" w14:textId="77777777" w:rsidR="00E15921" w:rsidRPr="00E15921" w:rsidRDefault="00E15921" w:rsidP="00E15921">
                            <w:pPr>
                              <w:rPr>
                                <w:rFonts w:ascii="Comic Sans MS" w:hAnsi="Comic Sans MS"/>
                                <w:color w:val="333333"/>
                                <w:sz w:val="28"/>
                                <w:szCs w:val="28"/>
                                <w:shd w:val="clear" w:color="auto" w:fill="FFFFFF"/>
                              </w:rPr>
                            </w:pPr>
                          </w:p>
                          <w:p w14:paraId="6A0C7C3B"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What do you say when your thesaurus is stolen? </w:t>
                            </w:r>
                          </w:p>
                          <w:p w14:paraId="3CF5FB80" w14:textId="4E680399"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Nothing, you'll be lost for words!</w:t>
                            </w:r>
                          </w:p>
                          <w:p w14:paraId="75633EFF" w14:textId="1485A6D0" w:rsidR="00E15921" w:rsidRPr="00E15921" w:rsidRDefault="00E15921" w:rsidP="008005F1">
                            <w:pPr>
                              <w:jc w:val="right"/>
                              <w:rPr>
                                <w:rFonts w:ascii="Comic Sans MS" w:hAnsi="Comic Sans MS"/>
                                <w:sz w:val="28"/>
                                <w:szCs w:val="28"/>
                              </w:rPr>
                            </w:pPr>
                            <w:r>
                              <w:rPr>
                                <w:rFonts w:ascii="Comic Sans MS" w:hAnsi="Comic Sans MS"/>
                                <w:color w:val="333333"/>
                                <w:sz w:val="28"/>
                                <w:szCs w:val="28"/>
                                <w:shd w:val="clear" w:color="auto" w:fill="FFFFFF"/>
                              </w:rPr>
                              <w:t>By Jonathan Johnson Y3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5FFF50" id="_x0000_s1032" type="#_x0000_t202" style="position:absolute;margin-left:33.5pt;margin-top:16pt;width:518pt;height:398.4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" strokecolor="#0070c0" strokeweight="6pt">
                <v:textbox>
                  <w:txbxContent>
                    <w:p w14:paraId="61A331F7" w14:textId="77777777" w:rsidR="00E15921" w:rsidRPr="008005F1" w:rsidRDefault="00E15921" w:rsidP="00E15921">
                      <w:pPr>
                        <w:rPr>
                          <w:rFonts w:ascii="Comic Sans MS" w:hAnsi="Comic Sans MS"/>
                          <w:b/>
                          <w:sz w:val="44"/>
                          <w:szCs w:val="44"/>
                          <w:u w:val="single"/>
                        </w:rPr>
                      </w:pPr>
                      <w:r w:rsidRPr="008005F1">
                        <w:rPr>
                          <w:rFonts w:ascii="Comic Sans MS" w:hAnsi="Comic Sans MS"/>
                          <w:b/>
                          <w:sz w:val="44"/>
                          <w:szCs w:val="44"/>
                          <w:u w:val="single"/>
                        </w:rPr>
                        <w:t>Book Jokes</w:t>
                      </w:r>
                    </w:p>
                    <w:p w14:paraId="4CC0C2D9"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What vegetables do librarians like? </w:t>
                      </w:r>
                    </w:p>
                    <w:p w14:paraId="19FFCAD0"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Quiet peas!</w:t>
                      </w:r>
                    </w:p>
                    <w:p w14:paraId="05144816" w14:textId="77777777" w:rsidR="00E15921" w:rsidRPr="00E15921" w:rsidRDefault="00E15921" w:rsidP="00E15921">
                      <w:pPr>
                        <w:rPr>
                          <w:rFonts w:ascii="Comic Sans MS" w:hAnsi="Comic Sans MS"/>
                          <w:color w:val="333333"/>
                          <w:sz w:val="28"/>
                          <w:szCs w:val="28"/>
                          <w:shd w:val="clear" w:color="auto" w:fill="FFFFFF"/>
                        </w:rPr>
                      </w:pPr>
                    </w:p>
                    <w:p w14:paraId="761E2225"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Why is a maths book always unhappy?</w:t>
                      </w:r>
                    </w:p>
                    <w:p w14:paraId="7D10E172"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 Because it has so many problems!</w:t>
                      </w:r>
                    </w:p>
                    <w:p w14:paraId="0BA5C3EF" w14:textId="77777777" w:rsidR="00E15921" w:rsidRPr="00E15921" w:rsidRDefault="00E15921" w:rsidP="00E15921">
                      <w:pPr>
                        <w:rPr>
                          <w:rFonts w:ascii="Comic Sans MS" w:hAnsi="Comic Sans MS"/>
                          <w:color w:val="333333"/>
                          <w:sz w:val="28"/>
                          <w:szCs w:val="28"/>
                          <w:shd w:val="clear" w:color="auto" w:fill="FFFFFF"/>
                        </w:rPr>
                      </w:pPr>
                    </w:p>
                    <w:p w14:paraId="030880CE"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Why was the book about mountains so interesting? </w:t>
                      </w:r>
                    </w:p>
                    <w:p w14:paraId="715A627E" w14:textId="7841FF6D"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Because it had so many cliff-hangers!</w:t>
                      </w:r>
                    </w:p>
                    <w:p w14:paraId="16F0F954" w14:textId="77777777" w:rsidR="00E15921" w:rsidRPr="00E15921" w:rsidRDefault="00E15921" w:rsidP="00E15921">
                      <w:pPr>
                        <w:rPr>
                          <w:rFonts w:ascii="Comic Sans MS" w:hAnsi="Comic Sans MS"/>
                          <w:color w:val="333333"/>
                          <w:sz w:val="28"/>
                          <w:szCs w:val="28"/>
                          <w:shd w:val="clear" w:color="auto" w:fill="FFFFFF"/>
                        </w:rPr>
                      </w:pPr>
                    </w:p>
                    <w:p w14:paraId="6A0C7C3B" w14:textId="77777777"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 xml:space="preserve">What do you say when your thesaurus is stolen? </w:t>
                      </w:r>
                    </w:p>
                    <w:p w14:paraId="3CF5FB80" w14:textId="4E680399" w:rsidR="00E15921" w:rsidRDefault="00E15921" w:rsidP="00E15921">
                      <w:pPr>
                        <w:rPr>
                          <w:rFonts w:ascii="Comic Sans MS" w:hAnsi="Comic Sans MS"/>
                          <w:color w:val="333333"/>
                          <w:sz w:val="28"/>
                          <w:szCs w:val="28"/>
                          <w:shd w:val="clear" w:color="auto" w:fill="FFFFFF"/>
                        </w:rPr>
                      </w:pPr>
                      <w:r w:rsidRPr="00E15921">
                        <w:rPr>
                          <w:rFonts w:ascii="Comic Sans MS" w:hAnsi="Comic Sans MS"/>
                          <w:color w:val="333333"/>
                          <w:sz w:val="28"/>
                          <w:szCs w:val="28"/>
                          <w:shd w:val="clear" w:color="auto" w:fill="FFFFFF"/>
                        </w:rPr>
                        <w:t>Nothing, you'll be lost for words!</w:t>
                      </w:r>
                    </w:p>
                    <w:p w14:paraId="75633EFF" w14:textId="1485A6D0" w:rsidR="00E15921" w:rsidRPr="00E15921" w:rsidRDefault="00E15921" w:rsidP="008005F1">
                      <w:pPr>
                        <w:jc w:val="right"/>
                        <w:rPr>
                          <w:rFonts w:ascii="Comic Sans MS" w:hAnsi="Comic Sans MS"/>
                          <w:sz w:val="28"/>
                          <w:szCs w:val="28"/>
                        </w:rPr>
                      </w:pPr>
                      <w:r>
                        <w:rPr>
                          <w:rFonts w:ascii="Comic Sans MS" w:hAnsi="Comic Sans MS"/>
                          <w:color w:val="333333"/>
                          <w:sz w:val="28"/>
                          <w:szCs w:val="28"/>
                          <w:shd w:val="clear" w:color="auto" w:fill="FFFFFF"/>
                        </w:rPr>
                        <w:t>By Jonathan Johnson Y3</w:t>
                      </w:r>
                    </w:p>
                  </w:txbxContent>
                </v:textbox>
                <w10:wrap type="square" anchorx="page"/>
              </v:shape>
            </w:pict>
          </mc:Fallback>
        </mc:AlternateContent>
      </w:r>
      <w:r w:rsidR="00E15921">
        <w:rPr>
          <w:noProof/>
          <w:lang w:eastAsia="en-GB"/>
        </w:rPr>
        <w:drawing>
          <wp:anchor distT="0" distB="0" distL="114300" distR="114300" simplePos="0" relativeHeight="251704320" behindDoc="0" locked="0" layoutInCell="1" allowOverlap="1" wp14:anchorId="71E48EB4" wp14:editId="6BF29A9A">
            <wp:simplePos x="0" y="0"/>
            <wp:positionH relativeFrom="column">
              <wp:posOffset>3479800</wp:posOffset>
            </wp:positionH>
            <wp:positionV relativeFrom="paragraph">
              <wp:posOffset>368300</wp:posOffset>
            </wp:positionV>
            <wp:extent cx="2930525" cy="1955520"/>
            <wp:effectExtent l="0" t="0" r="3175" b="6985"/>
            <wp:wrapNone/>
            <wp:docPr id="29" name="Picture 29" descr="75 Hysterical Jokes That Will Make Your Kids Laugh (Updated 2022) | Kids  Activiti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Hysterical Jokes That Will Make Your Kids Laugh (Updated 2022) | Kids  Activities B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525" cy="19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67AD6" w14:textId="53EEEDD6" w:rsidR="007274E0" w:rsidRDefault="007274E0" w:rsidP="00762777"/>
    <w:p w14:paraId="12E3952D" w14:textId="77777777" w:rsidR="007274E0" w:rsidRPr="007274E0" w:rsidRDefault="007274E0" w:rsidP="007274E0"/>
    <w:p w14:paraId="5C5F7009" w14:textId="417214E8" w:rsidR="007274E0" w:rsidRPr="007274E0" w:rsidRDefault="008005F1" w:rsidP="007274E0">
      <w:r>
        <w:rPr>
          <w:noProof/>
          <w:lang w:eastAsia="en-GB"/>
        </w:rPr>
        <w:drawing>
          <wp:anchor distT="0" distB="0" distL="114300" distR="114300" simplePos="0" relativeHeight="251715584" behindDoc="0" locked="0" layoutInCell="1" allowOverlap="1" wp14:anchorId="4F3F279E" wp14:editId="5B966F01">
            <wp:simplePos x="0" y="0"/>
            <wp:positionH relativeFrom="column">
              <wp:posOffset>2720340</wp:posOffset>
            </wp:positionH>
            <wp:positionV relativeFrom="paragraph">
              <wp:posOffset>256214</wp:posOffset>
            </wp:positionV>
            <wp:extent cx="1062108" cy="1584356"/>
            <wp:effectExtent l="0" t="0" r="5080" b="0"/>
            <wp:wrapNone/>
            <wp:docPr id="35" name="Picture 35" descr="A Boy Called Christmas Film Times and Info | SHOW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oy Called Christmas Film Times and Info | SHOWCA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2108" cy="15843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7175B" w14:textId="711549EB" w:rsidR="007274E0" w:rsidRDefault="008005F1" w:rsidP="007274E0">
      <w:r>
        <w:rPr>
          <w:noProof/>
          <w:lang w:eastAsia="en-GB"/>
        </w:rPr>
        <w:drawing>
          <wp:anchor distT="0" distB="0" distL="114300" distR="114300" simplePos="0" relativeHeight="251722752" behindDoc="0" locked="0" layoutInCell="1" allowOverlap="1" wp14:anchorId="18A594BB" wp14:editId="6F795B4A">
            <wp:simplePos x="0" y="0"/>
            <wp:positionH relativeFrom="column">
              <wp:posOffset>5201140</wp:posOffset>
            </wp:positionH>
            <wp:positionV relativeFrom="paragraph">
              <wp:posOffset>7620</wp:posOffset>
            </wp:positionV>
            <wp:extent cx="988207" cy="1403287"/>
            <wp:effectExtent l="0" t="0" r="2540" b="6985"/>
            <wp:wrapNone/>
            <wp:docPr id="42" name="Picture 42" descr="Where The Wild Things Are [DVD] [2009]: Amazon.co.uk: Max Records,  Catherine Keener, James Gandolfini, Paul Dano, Catherine O'Hara, Forest  Whitaker, Michael Berry Jr., Chris Cooper, Lauren Ambrose, Spike Jonze, Max  Records, 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re The Wild Things Are [DVD] [2009]: Amazon.co.uk: Max Records,  Catherine Keener, James Gandolfini, Paul Dano, Catherine O'Hara, Forest  Whitaker, Michael Berry Jr., Chris Cooper, Lauren Ambrose, Spike Jonze, Max  Records, Cather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8207" cy="14032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0" locked="0" layoutInCell="1" allowOverlap="1" wp14:anchorId="1FF8E7E1" wp14:editId="18CA7419">
            <wp:simplePos x="0" y="0"/>
            <wp:positionH relativeFrom="margin">
              <wp:align>left</wp:align>
            </wp:positionH>
            <wp:positionV relativeFrom="paragraph">
              <wp:posOffset>80060</wp:posOffset>
            </wp:positionV>
            <wp:extent cx="895985" cy="1270000"/>
            <wp:effectExtent l="0" t="0" r="0" b="6350"/>
            <wp:wrapNone/>
            <wp:docPr id="41" name="Picture 41" descr="Mr. Stink [DVD]: Amazon.co.uk: Hugh Bonneville, David Walliams, Harish  Patel, Sheridan Smith, Johnny Vegas, Declan Lowney, Hugh Bonneville, David  Walliams, Jo Sargent, David Walliams, Simon Nye: DVD &amp; Bl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r. Stink [DVD]: Amazon.co.uk: Hugh Bonneville, David Walliams, Harish  Patel, Sheridan Smith, Johnny Vegas, Declan Lowney, Hugh Bonneville, David  Walliams, Jo Sargent, David Walliams, Simon Nye: DVD &amp; Blu-r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98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476AB633" wp14:editId="28AC8EBE">
            <wp:simplePos x="0" y="0"/>
            <wp:positionH relativeFrom="column">
              <wp:posOffset>1180465</wp:posOffset>
            </wp:positionH>
            <wp:positionV relativeFrom="paragraph">
              <wp:posOffset>5715</wp:posOffset>
            </wp:positionV>
            <wp:extent cx="1303655" cy="1303655"/>
            <wp:effectExtent l="0" t="0" r="0" b="0"/>
            <wp:wrapNone/>
            <wp:docPr id="34" name="Picture 34" descr="Harry Potter and the Philosopher's Stone (film) | Harry Pott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ry Potter and the Philosopher's Stone (film) | Harry Potter Wiki | Fand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33ECB856" wp14:editId="7406055C">
            <wp:simplePos x="0" y="0"/>
            <wp:positionH relativeFrom="column">
              <wp:posOffset>3996872</wp:posOffset>
            </wp:positionH>
            <wp:positionV relativeFrom="paragraph">
              <wp:posOffset>6897</wp:posOffset>
            </wp:positionV>
            <wp:extent cx="929763" cy="1303699"/>
            <wp:effectExtent l="0" t="0" r="3810" b="0"/>
            <wp:wrapNone/>
            <wp:docPr id="38" name="Picture 38" descr="Children's Books Turned Movies - Fami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dren's Books Turned Movies - FamilyEduc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9763" cy="1303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E6407" w14:textId="74A17513" w:rsidR="00E15921" w:rsidRPr="007274E0" w:rsidRDefault="008005F1" w:rsidP="008005F1">
      <w:pPr>
        <w:tabs>
          <w:tab w:val="left" w:pos="8455"/>
        </w:tabs>
      </w:pPr>
      <w:r>
        <w:rPr>
          <w:noProof/>
          <w:lang w:eastAsia="en-GB"/>
        </w:rPr>
        <w:drawing>
          <wp:anchor distT="0" distB="0" distL="114300" distR="114300" simplePos="0" relativeHeight="251713536" behindDoc="0" locked="0" layoutInCell="1" allowOverlap="1" wp14:anchorId="3BE73C5E" wp14:editId="0799ABC0">
            <wp:simplePos x="0" y="0"/>
            <wp:positionH relativeFrom="margin">
              <wp:posOffset>5318706</wp:posOffset>
            </wp:positionH>
            <wp:positionV relativeFrom="paragraph">
              <wp:posOffset>1306836</wp:posOffset>
            </wp:positionV>
            <wp:extent cx="1025232" cy="1520681"/>
            <wp:effectExtent l="0" t="0" r="3810" b="3810"/>
            <wp:wrapNone/>
            <wp:docPr id="33" name="Picture 33" descr="Official Trailer and Poster released for The Railway Children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ial Trailer and Poster released for The Railway Children Retur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7888" cy="15394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0" locked="0" layoutInCell="1" allowOverlap="1" wp14:anchorId="787501E1" wp14:editId="51BCFB18">
            <wp:simplePos x="0" y="0"/>
            <wp:positionH relativeFrom="margin">
              <wp:posOffset>4028622</wp:posOffset>
            </wp:positionH>
            <wp:positionV relativeFrom="paragraph">
              <wp:posOffset>1367884</wp:posOffset>
            </wp:positionV>
            <wp:extent cx="959667" cy="1436868"/>
            <wp:effectExtent l="0" t="0" r="0" b="0"/>
            <wp:wrapNone/>
            <wp:docPr id="40" name="Picture 40" descr="50 Movies All Kids Should Watch Before They're 12 | Common Sen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Movies All Kids Should Watch Before They're 12 | Common Sense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9667" cy="14368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14:anchorId="0092E091" wp14:editId="09D87F72">
            <wp:simplePos x="0" y="0"/>
            <wp:positionH relativeFrom="margin">
              <wp:posOffset>2707350</wp:posOffset>
            </wp:positionH>
            <wp:positionV relativeFrom="paragraph">
              <wp:posOffset>1331759</wp:posOffset>
            </wp:positionV>
            <wp:extent cx="977774" cy="1439607"/>
            <wp:effectExtent l="0" t="0" r="0" b="8255"/>
            <wp:wrapNone/>
            <wp:docPr id="39" name="Picture 39" descr="Huge List of Children's Books Adapted Into Movies - Imaginatio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uge List of Children's Books Adapted Into Movies - Imagination So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774" cy="14396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726508C1" wp14:editId="0D07DBA8">
            <wp:simplePos x="0" y="0"/>
            <wp:positionH relativeFrom="column">
              <wp:posOffset>1307320</wp:posOffset>
            </wp:positionH>
            <wp:positionV relativeFrom="paragraph">
              <wp:posOffset>1267680</wp:posOffset>
            </wp:positionV>
            <wp:extent cx="1030671" cy="1566194"/>
            <wp:effectExtent l="0" t="0" r="0" b="0"/>
            <wp:wrapNone/>
            <wp:docPr id="36" name="Picture 36" descr="The Bad Guys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ad Guys (film)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0671" cy="1566194"/>
                    </a:xfrm>
                    <a:prstGeom prst="rect">
                      <a:avLst/>
                    </a:prstGeom>
                    <a:noFill/>
                    <a:ln>
                      <a:noFill/>
                    </a:ln>
                  </pic:spPr>
                </pic:pic>
              </a:graphicData>
            </a:graphic>
            <wp14:sizeRelH relativeFrom="page">
              <wp14:pctWidth>0</wp14:pctWidth>
            </wp14:sizeRelH>
            <wp14:sizeRelV relativeFrom="page">
              <wp14:pctHeight>0</wp14:pctHeight>
            </wp14:sizeRelV>
          </wp:anchor>
        </w:drawing>
      </w:r>
      <w:r w:rsidR="002664A9">
        <w:rPr>
          <w:noProof/>
          <w:lang w:eastAsia="en-GB"/>
        </w:rPr>
        <w:drawing>
          <wp:anchor distT="0" distB="0" distL="114300" distR="114300" simplePos="0" relativeHeight="251717632" behindDoc="0" locked="0" layoutInCell="1" allowOverlap="1" wp14:anchorId="728A0828" wp14:editId="62FD69E6">
            <wp:simplePos x="0" y="0"/>
            <wp:positionH relativeFrom="margin">
              <wp:align>left</wp:align>
            </wp:positionH>
            <wp:positionV relativeFrom="paragraph">
              <wp:posOffset>1332663</wp:posOffset>
            </wp:positionV>
            <wp:extent cx="914563" cy="1348966"/>
            <wp:effectExtent l="0" t="0" r="0" b="3810"/>
            <wp:wrapNone/>
            <wp:docPr id="37" name="Picture 37" descr="Charlie and the Chocolate Factory (2005)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lie and the Chocolate Factory (2005) - IMD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563" cy="1348966"/>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ABF56BE" w14:textId="697A6536" w:rsidR="00F95B27" w:rsidRDefault="0090517D" w:rsidP="00F95B27">
      <w:r>
        <w:rPr>
          <w:noProof/>
          <w:lang w:eastAsia="en-GB"/>
        </w:rPr>
        <mc:AlternateContent>
          <mc:Choice Requires="wps">
            <w:drawing>
              <wp:anchor distT="45720" distB="45720" distL="114300" distR="114300" simplePos="0" relativeHeight="251672576" behindDoc="0" locked="0" layoutInCell="1" allowOverlap="1" wp14:anchorId="3D1FF9CC" wp14:editId="1789B8F0">
                <wp:simplePos x="0" y="0"/>
                <wp:positionH relativeFrom="column">
                  <wp:posOffset>74930</wp:posOffset>
                </wp:positionH>
                <wp:positionV relativeFrom="paragraph">
                  <wp:posOffset>225425</wp:posOffset>
                </wp:positionV>
                <wp:extent cx="6487795" cy="3182620"/>
                <wp:effectExtent l="38100" t="38100" r="46355" b="368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3182620"/>
                        </a:xfrm>
                        <a:prstGeom prst="rect">
                          <a:avLst/>
                        </a:prstGeom>
                        <a:solidFill>
                          <a:srgbClr val="FFFF00"/>
                        </a:solidFill>
                        <a:ln w="76200">
                          <a:solidFill>
                            <a:srgbClr val="0070C0"/>
                          </a:solidFill>
                          <a:miter lim="800000"/>
                          <a:headEnd/>
                          <a:tailEnd/>
                        </a:ln>
                      </wps:spPr>
                      <wps:txbx>
                        <w:txbxContent>
                          <w:p w14:paraId="048B4723" w14:textId="2D1A8A04" w:rsidR="00F95B27" w:rsidRPr="00601BC2" w:rsidRDefault="00F95B27">
                            <w:pPr>
                              <w:rPr>
                                <w:rFonts w:ascii="Comic Sans MS" w:hAnsi="Comic Sans MS"/>
                                <w:b/>
                                <w:sz w:val="28"/>
                                <w:szCs w:val="28"/>
                              </w:rPr>
                            </w:pPr>
                            <w:r w:rsidRPr="00601BC2">
                              <w:rPr>
                                <w:rFonts w:ascii="Comic Sans MS" w:hAnsi="Comic Sans MS"/>
                                <w:b/>
                                <w:sz w:val="28"/>
                                <w:szCs w:val="28"/>
                              </w:rPr>
                              <w:t xml:space="preserve">Can you guess what books these quotes belong to? </w:t>
                            </w:r>
                          </w:p>
                          <w:p w14:paraId="33240341" w14:textId="6E2D869B" w:rsidR="00F95B27" w:rsidRPr="00C37051" w:rsidRDefault="00F95B27">
                            <w:pPr>
                              <w:rPr>
                                <w:rFonts w:ascii="Comic Sans MS" w:hAnsi="Comic Sans MS"/>
                                <w:i/>
                                <w:iCs/>
                                <w:sz w:val="28"/>
                                <w:szCs w:val="28"/>
                              </w:rPr>
                            </w:pPr>
                            <w:r w:rsidRPr="00C37051">
                              <w:rPr>
                                <w:rFonts w:ascii="Comic Sans MS" w:hAnsi="Comic Sans MS"/>
                                <w:i/>
                                <w:iCs/>
                                <w:sz w:val="28"/>
                                <w:szCs w:val="28"/>
                              </w:rPr>
                              <w:t>“Happiness can be found even in the darkest of times. When one only remembers to turn on the light.”</w:t>
                            </w:r>
                          </w:p>
                          <w:p w14:paraId="0B54E8F2" w14:textId="6391C944" w:rsidR="00F95B27" w:rsidRPr="00C37051" w:rsidRDefault="00F95B27">
                            <w:pPr>
                              <w:rPr>
                                <w:rFonts w:ascii="Comic Sans MS" w:hAnsi="Comic Sans MS"/>
                                <w:i/>
                                <w:iCs/>
                                <w:sz w:val="28"/>
                                <w:szCs w:val="28"/>
                              </w:rPr>
                            </w:pPr>
                            <w:r w:rsidRPr="00C37051">
                              <w:rPr>
                                <w:rFonts w:ascii="Comic Sans MS" w:hAnsi="Comic Sans MS"/>
                                <w:i/>
                                <w:iCs/>
                                <w:sz w:val="28"/>
                                <w:szCs w:val="28"/>
                              </w:rPr>
                              <w:t>“It is when we are most lost that we sometimes find our truest friends.”</w:t>
                            </w:r>
                          </w:p>
                          <w:p w14:paraId="6F677B24" w14:textId="6C6B5A51" w:rsidR="00F95B27" w:rsidRPr="00C37051" w:rsidRDefault="00F95B27">
                            <w:pPr>
                              <w:rPr>
                                <w:rFonts w:ascii="Comic Sans MS" w:hAnsi="Comic Sans MS"/>
                                <w:i/>
                                <w:iCs/>
                                <w:sz w:val="28"/>
                                <w:szCs w:val="28"/>
                              </w:rPr>
                            </w:pPr>
                            <w:r w:rsidRPr="00C37051">
                              <w:rPr>
                                <w:rFonts w:ascii="Comic Sans MS" w:hAnsi="Comic Sans MS"/>
                                <w:i/>
                                <w:iCs/>
                                <w:sz w:val="28"/>
                                <w:szCs w:val="28"/>
                              </w:rPr>
                              <w:t>“There is no place like home.”</w:t>
                            </w:r>
                          </w:p>
                          <w:p w14:paraId="3A40BD7F" w14:textId="6AE31157" w:rsidR="006A2F1B" w:rsidRPr="00C37051" w:rsidRDefault="006A2F1B">
                            <w:pPr>
                              <w:rPr>
                                <w:rFonts w:ascii="Comic Sans MS" w:hAnsi="Comic Sans MS"/>
                                <w:i/>
                                <w:iCs/>
                                <w:sz w:val="28"/>
                                <w:szCs w:val="28"/>
                              </w:rPr>
                            </w:pPr>
                            <w:r w:rsidRPr="00C37051">
                              <w:rPr>
                                <w:rFonts w:ascii="Comic Sans MS" w:hAnsi="Comic Sans MS"/>
                                <w:i/>
                                <w:iCs/>
                                <w:sz w:val="28"/>
                                <w:szCs w:val="28"/>
                              </w:rPr>
                              <w:t>“You have been my friend. That in itself is a tremendous thing.”</w:t>
                            </w:r>
                          </w:p>
                          <w:p w14:paraId="3A20664C" w14:textId="1BAC602B" w:rsidR="006A2F1B" w:rsidRDefault="006A2F1B">
                            <w:pPr>
                              <w:rPr>
                                <w:rFonts w:ascii="Comic Sans MS" w:hAnsi="Comic Sans MS"/>
                                <w:i/>
                                <w:iCs/>
                                <w:sz w:val="28"/>
                                <w:szCs w:val="28"/>
                              </w:rPr>
                            </w:pPr>
                            <w:r w:rsidRPr="00C37051">
                              <w:rPr>
                                <w:rFonts w:ascii="Comic Sans MS" w:hAnsi="Comic Sans MS"/>
                                <w:i/>
                                <w:iCs/>
                                <w:sz w:val="28"/>
                                <w:szCs w:val="28"/>
                              </w:rPr>
                              <w:t>“Be who you are and say how you feel because those who mind don’t matter and those who matter don’t mind.”</w:t>
                            </w:r>
                          </w:p>
                          <w:p w14:paraId="3EF21DE6" w14:textId="2371FF56" w:rsidR="00C37051" w:rsidRPr="00C37051" w:rsidRDefault="00C37051">
                            <w:pPr>
                              <w:rPr>
                                <w:rFonts w:ascii="Comic Sans MS" w:hAnsi="Comic Sans MS"/>
                                <w:sz w:val="28"/>
                                <w:szCs w:val="28"/>
                              </w:rPr>
                            </w:pPr>
                            <w:r>
                              <w:rPr>
                                <w:rFonts w:ascii="Comic Sans MS" w:hAnsi="Comic Sans MS"/>
                                <w:sz w:val="28"/>
                                <w:szCs w:val="28"/>
                              </w:rPr>
                              <w:t>By Katie McClusky Year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1FF9CC" id="_x0000_s1033" type="#_x0000_t202" style="position:absolute;margin-left:5.9pt;margin-top:17.75pt;width:510.85pt;height:25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" fillcolor="yellow" strokecolor="#0070c0" strokeweight="6pt">
                <v:textbox>
                  <w:txbxContent>
                    <w:p w14:paraId="048B4723" w14:textId="2D1A8A04" w:rsidR="00F95B27" w:rsidRPr="00601BC2" w:rsidRDefault="00F95B27">
                      <w:pPr>
                        <w:rPr>
                          <w:rFonts w:ascii="Comic Sans MS" w:hAnsi="Comic Sans MS"/>
                          <w:b/>
                          <w:sz w:val="28"/>
                          <w:szCs w:val="28"/>
                        </w:rPr>
                      </w:pPr>
                      <w:bookmarkStart w:id="1" w:name="_GoBack"/>
                      <w:r w:rsidRPr="00601BC2">
                        <w:rPr>
                          <w:rFonts w:ascii="Comic Sans MS" w:hAnsi="Comic Sans MS"/>
                          <w:b/>
                          <w:sz w:val="28"/>
                          <w:szCs w:val="28"/>
                        </w:rPr>
                        <w:t xml:space="preserve">Can you guess what books these quotes belong to? </w:t>
                      </w:r>
                    </w:p>
                    <w:bookmarkEnd w:id="1"/>
                    <w:p w14:paraId="33240341" w14:textId="6E2D869B" w:rsidR="00F95B27" w:rsidRPr="00C37051" w:rsidRDefault="00F95B27">
                      <w:pPr>
                        <w:rPr>
                          <w:rFonts w:ascii="Comic Sans MS" w:hAnsi="Comic Sans MS"/>
                          <w:i/>
                          <w:iCs/>
                          <w:sz w:val="28"/>
                          <w:szCs w:val="28"/>
                        </w:rPr>
                      </w:pPr>
                      <w:r w:rsidRPr="00C37051">
                        <w:rPr>
                          <w:rFonts w:ascii="Comic Sans MS" w:hAnsi="Comic Sans MS"/>
                          <w:i/>
                          <w:iCs/>
                          <w:sz w:val="28"/>
                          <w:szCs w:val="28"/>
                        </w:rPr>
                        <w:t>“Happiness can be found even in the darkest of times. When one only remembers to turn on the light.”</w:t>
                      </w:r>
                    </w:p>
                    <w:p w14:paraId="0B54E8F2" w14:textId="6391C944" w:rsidR="00F95B27" w:rsidRPr="00C37051" w:rsidRDefault="00F95B27">
                      <w:pPr>
                        <w:rPr>
                          <w:rFonts w:ascii="Comic Sans MS" w:hAnsi="Comic Sans MS"/>
                          <w:i/>
                          <w:iCs/>
                          <w:sz w:val="28"/>
                          <w:szCs w:val="28"/>
                        </w:rPr>
                      </w:pPr>
                      <w:r w:rsidRPr="00C37051">
                        <w:rPr>
                          <w:rFonts w:ascii="Comic Sans MS" w:hAnsi="Comic Sans MS"/>
                          <w:i/>
                          <w:iCs/>
                          <w:sz w:val="28"/>
                          <w:szCs w:val="28"/>
                        </w:rPr>
                        <w:t>“It is when we are most lost that we sometimes find our truest friends.”</w:t>
                      </w:r>
                    </w:p>
                    <w:p w14:paraId="6F677B24" w14:textId="6C6B5A51" w:rsidR="00F95B27" w:rsidRPr="00C37051" w:rsidRDefault="00F95B27">
                      <w:pPr>
                        <w:rPr>
                          <w:rFonts w:ascii="Comic Sans MS" w:hAnsi="Comic Sans MS"/>
                          <w:i/>
                          <w:iCs/>
                          <w:sz w:val="28"/>
                          <w:szCs w:val="28"/>
                        </w:rPr>
                      </w:pPr>
                      <w:r w:rsidRPr="00C37051">
                        <w:rPr>
                          <w:rFonts w:ascii="Comic Sans MS" w:hAnsi="Comic Sans MS"/>
                          <w:i/>
                          <w:iCs/>
                          <w:sz w:val="28"/>
                          <w:szCs w:val="28"/>
                        </w:rPr>
                        <w:t>“There is no place like home.”</w:t>
                      </w:r>
                    </w:p>
                    <w:p w14:paraId="3A40BD7F" w14:textId="6AE31157" w:rsidR="006A2F1B" w:rsidRPr="00C37051" w:rsidRDefault="006A2F1B">
                      <w:pPr>
                        <w:rPr>
                          <w:rFonts w:ascii="Comic Sans MS" w:hAnsi="Comic Sans MS"/>
                          <w:i/>
                          <w:iCs/>
                          <w:sz w:val="28"/>
                          <w:szCs w:val="28"/>
                        </w:rPr>
                      </w:pPr>
                      <w:r w:rsidRPr="00C37051">
                        <w:rPr>
                          <w:rFonts w:ascii="Comic Sans MS" w:hAnsi="Comic Sans MS"/>
                          <w:i/>
                          <w:iCs/>
                          <w:sz w:val="28"/>
                          <w:szCs w:val="28"/>
                        </w:rPr>
                        <w:t>“You have been my friend. That in itself is a tremendous thing.”</w:t>
                      </w:r>
                    </w:p>
                    <w:p w14:paraId="3A20664C" w14:textId="1BAC602B" w:rsidR="006A2F1B" w:rsidRDefault="006A2F1B">
                      <w:pPr>
                        <w:rPr>
                          <w:rFonts w:ascii="Comic Sans MS" w:hAnsi="Comic Sans MS"/>
                          <w:i/>
                          <w:iCs/>
                          <w:sz w:val="28"/>
                          <w:szCs w:val="28"/>
                        </w:rPr>
                      </w:pPr>
                      <w:r w:rsidRPr="00C37051">
                        <w:rPr>
                          <w:rFonts w:ascii="Comic Sans MS" w:hAnsi="Comic Sans MS"/>
                          <w:i/>
                          <w:iCs/>
                          <w:sz w:val="28"/>
                          <w:szCs w:val="28"/>
                        </w:rPr>
                        <w:t>“Be who you are and say how you feel because those who mind don’t matter and those who matter don’t mind.”</w:t>
                      </w:r>
                    </w:p>
                    <w:p w14:paraId="3EF21DE6" w14:textId="2371FF56" w:rsidR="00C37051" w:rsidRPr="00C37051" w:rsidRDefault="00C37051">
                      <w:pPr>
                        <w:rPr>
                          <w:rFonts w:ascii="Comic Sans MS" w:hAnsi="Comic Sans MS"/>
                          <w:sz w:val="28"/>
                          <w:szCs w:val="28"/>
                        </w:rPr>
                      </w:pPr>
                      <w:r>
                        <w:rPr>
                          <w:rFonts w:ascii="Comic Sans MS" w:hAnsi="Comic Sans MS"/>
                          <w:sz w:val="28"/>
                          <w:szCs w:val="28"/>
                        </w:rPr>
                        <w:t>By Katie McClusky Year 6</w:t>
                      </w:r>
                    </w:p>
                  </w:txbxContent>
                </v:textbox>
                <w10:wrap type="square"/>
              </v:shape>
            </w:pict>
          </mc:Fallback>
        </mc:AlternateContent>
      </w:r>
      <w:r w:rsidR="00027175">
        <w:rPr>
          <w:noProof/>
          <w:lang w:eastAsia="en-GB"/>
        </w:rPr>
        <mc:AlternateContent>
          <mc:Choice Requires="wps">
            <w:drawing>
              <wp:anchor distT="45720" distB="45720" distL="114300" distR="114300" simplePos="0" relativeHeight="251677696" behindDoc="0" locked="0" layoutInCell="1" allowOverlap="1" wp14:anchorId="46A2F1C3" wp14:editId="1C7277D3">
                <wp:simplePos x="0" y="0"/>
                <wp:positionH relativeFrom="column">
                  <wp:posOffset>162560</wp:posOffset>
                </wp:positionH>
                <wp:positionV relativeFrom="paragraph">
                  <wp:posOffset>7954645</wp:posOffset>
                </wp:positionV>
                <wp:extent cx="4794250" cy="1796415"/>
                <wp:effectExtent l="0" t="0" r="25400"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796415"/>
                        </a:xfrm>
                        <a:prstGeom prst="rect">
                          <a:avLst/>
                        </a:prstGeom>
                        <a:solidFill>
                          <a:schemeClr val="accent1">
                            <a:lumMod val="40000"/>
                            <a:lumOff val="60000"/>
                          </a:schemeClr>
                        </a:solidFill>
                        <a:ln w="9525">
                          <a:solidFill>
                            <a:srgbClr val="002060"/>
                          </a:solidFill>
                          <a:miter lim="800000"/>
                          <a:headEnd/>
                          <a:tailEnd/>
                        </a:ln>
                      </wps:spPr>
                      <wps:txbx>
                        <w:txbxContent>
                          <w:p w14:paraId="15D2C0C5" w14:textId="659E7165" w:rsidR="00AC0A73" w:rsidRPr="0090517D" w:rsidRDefault="00AC0A73" w:rsidP="00AC0A73">
                            <w:pPr>
                              <w:rPr>
                                <w:rFonts w:ascii="Comic Sans MS" w:hAnsi="Comic Sans MS"/>
                                <w:i/>
                                <w:iCs/>
                                <w:sz w:val="28"/>
                                <w:szCs w:val="28"/>
                                <w14:textOutline w14:w="9525" w14:cap="rnd" w14:cmpd="sng" w14:algn="ctr">
                                  <w14:noFill/>
                                  <w14:prstDash w14:val="solid"/>
                                  <w14:bevel/>
                                </w14:textOutline>
                              </w:rPr>
                            </w:pPr>
                            <w:r w:rsidRPr="0090517D">
                              <w:rPr>
                                <w:rFonts w:ascii="Comic Sans MS" w:hAnsi="Comic Sans MS"/>
                                <w:i/>
                                <w:iCs/>
                                <w:sz w:val="28"/>
                                <w:szCs w:val="28"/>
                                <w14:textOutline w14:w="9525" w14:cap="rnd" w14:cmpd="sng" w14:algn="ctr">
                                  <w14:noFill/>
                                  <w14:prstDash w14:val="solid"/>
                                  <w14:bevel/>
                                </w14:textOutline>
                              </w:rPr>
                              <w:t xml:space="preserve">“Dog Man is a simple, long comic book which I LOVE! </w:t>
                            </w:r>
                            <w:r w:rsidR="00547BA9" w:rsidRPr="0090517D">
                              <w:rPr>
                                <w:rFonts w:ascii="Comic Sans MS" w:hAnsi="Comic Sans MS"/>
                                <w:i/>
                                <w:iCs/>
                                <w:sz w:val="28"/>
                                <w:szCs w:val="28"/>
                                <w14:textOutline w14:w="9525" w14:cap="rnd" w14:cmpd="sng" w14:algn="ctr">
                                  <w14:noFill/>
                                  <w14:prstDash w14:val="solid"/>
                                  <w14:bevel/>
                                </w14:textOutline>
                              </w:rPr>
                              <w:t>I think it’s great that</w:t>
                            </w:r>
                            <w:r w:rsidRPr="0090517D">
                              <w:rPr>
                                <w:rFonts w:ascii="Comic Sans MS" w:hAnsi="Comic Sans MS"/>
                                <w:i/>
                                <w:iCs/>
                                <w:sz w:val="28"/>
                                <w:szCs w:val="28"/>
                                <w14:textOutline w14:w="9525" w14:cap="rnd" w14:cmpd="sng" w14:algn="ctr">
                                  <w14:noFill/>
                                  <w14:prstDash w14:val="solid"/>
                                  <w14:bevel/>
                                </w14:textOutline>
                              </w:rPr>
                              <w:t xml:space="preserve"> these books are suited to any </w:t>
                            </w:r>
                            <w:r w:rsidR="00547BA9" w:rsidRPr="0090517D">
                              <w:rPr>
                                <w:rFonts w:ascii="Comic Sans MS" w:hAnsi="Comic Sans MS"/>
                                <w:i/>
                                <w:iCs/>
                                <w:sz w:val="28"/>
                                <w:szCs w:val="28"/>
                                <w14:textOutline w14:w="9525" w14:cap="rnd" w14:cmpd="sng" w14:algn="ctr">
                                  <w14:noFill/>
                                  <w14:prstDash w14:val="solid"/>
                                  <w14:bevel/>
                                </w14:textOutline>
                              </w:rPr>
                              <w:t>reading age</w:t>
                            </w:r>
                            <w:r w:rsidRPr="0090517D">
                              <w:rPr>
                                <w:rFonts w:ascii="Comic Sans MS" w:hAnsi="Comic Sans MS"/>
                                <w:i/>
                                <w:iCs/>
                                <w:sz w:val="28"/>
                                <w:szCs w:val="28"/>
                                <w14:textOutline w14:w="9525" w14:cap="rnd" w14:cmpd="sng" w14:algn="ctr">
                                  <w14:noFill/>
                                  <w14:prstDash w14:val="solid"/>
                                  <w14:bevel/>
                                </w14:textOutline>
                              </w:rPr>
                              <w:t>. Dog Man was a stray dog who helped people</w:t>
                            </w:r>
                            <w:r w:rsidR="00547BA9" w:rsidRPr="0090517D">
                              <w:rPr>
                                <w:rFonts w:ascii="Comic Sans MS" w:hAnsi="Comic Sans MS"/>
                                <w:i/>
                                <w:iCs/>
                                <w:sz w:val="28"/>
                                <w:szCs w:val="28"/>
                                <w14:textOutline w14:w="9525" w14:cap="rnd" w14:cmpd="sng" w14:algn="ctr">
                                  <w14:noFill/>
                                  <w14:prstDash w14:val="solid"/>
                                  <w14:bevel/>
                                </w14:textOutline>
                              </w:rPr>
                              <w:t>. The stories are funny. This</w:t>
                            </w:r>
                            <w:r w:rsidRPr="0090517D">
                              <w:rPr>
                                <w:rFonts w:ascii="Comic Sans MS" w:hAnsi="Comic Sans MS"/>
                                <w:i/>
                                <w:iCs/>
                                <w:sz w:val="28"/>
                                <w:szCs w:val="28"/>
                                <w14:textOutline w14:w="9525" w14:cap="rnd" w14:cmpd="sng" w14:algn="ctr">
                                  <w14:noFill/>
                                  <w14:prstDash w14:val="solid"/>
                                  <w14:bevel/>
                                </w14:textOutline>
                              </w:rPr>
                              <w:t xml:space="preserve"> inspired me to write a review.”</w:t>
                            </w:r>
                          </w:p>
                          <w:p w14:paraId="0979E0F4" w14:textId="05FB6D40" w:rsidR="00AC0A73" w:rsidRPr="0090517D" w:rsidRDefault="00AC0A73" w:rsidP="00AC0A73">
                            <w:pPr>
                              <w:rPr>
                                <w:rFonts w:ascii="Comic Sans MS" w:hAnsi="Comic Sans MS"/>
                                <w:sz w:val="28"/>
                                <w:szCs w:val="28"/>
                                <w14:textOutline w14:w="9525" w14:cap="rnd" w14:cmpd="sng" w14:algn="ctr">
                                  <w14:noFill/>
                                  <w14:prstDash w14:val="solid"/>
                                  <w14:bevel/>
                                </w14:textOutline>
                              </w:rPr>
                            </w:pPr>
                            <w:r w:rsidRPr="0090517D">
                              <w:rPr>
                                <w:rFonts w:ascii="Comic Sans MS" w:hAnsi="Comic Sans MS"/>
                                <w:sz w:val="28"/>
                                <w:szCs w:val="28"/>
                                <w14:textOutline w14:w="9525" w14:cap="rnd" w14:cmpd="sng" w14:algn="ctr">
                                  <w14:noFill/>
                                  <w14:prstDash w14:val="solid"/>
                                  <w14:bevel/>
                                </w14:textOutline>
                              </w:rPr>
                              <w:t xml:space="preserve">By Blake </w:t>
                            </w:r>
                            <w:r w:rsidR="00547BA9" w:rsidRPr="0090517D">
                              <w:rPr>
                                <w:rFonts w:ascii="Comic Sans MS" w:hAnsi="Comic Sans MS"/>
                                <w:sz w:val="28"/>
                                <w:szCs w:val="28"/>
                                <w14:textOutline w14:w="9525" w14:cap="rnd" w14:cmpd="sng" w14:algn="ctr">
                                  <w14:noFill/>
                                  <w14:prstDash w14:val="solid"/>
                                  <w14:bevel/>
                                </w14:textOutline>
                              </w:rPr>
                              <w:t>Rodrigues Y5</w:t>
                            </w:r>
                          </w:p>
                          <w:p w14:paraId="2A90F41B" w14:textId="35AF0154" w:rsidR="00AC0A73" w:rsidRPr="0090517D" w:rsidRDefault="00AC0A73">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2F1C3" id="_x0000_s1034" type="#_x0000_t202" style="position:absolute;margin-left:12.8pt;margin-top:626.35pt;width:377.5pt;height:141.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" fillcolor="#b4c6e7 [1300]" strokecolor="#002060">
                <v:textbox>
                  <w:txbxContent>
                    <w:p w14:paraId="15D2C0C5" w14:textId="659E7165" w:rsidR="00AC0A73" w:rsidRPr="0090517D" w:rsidRDefault="00AC0A73" w:rsidP="00AC0A73">
                      <w:pPr>
                        <w:rPr>
                          <w:rFonts w:ascii="Comic Sans MS" w:hAnsi="Comic Sans MS"/>
                          <w:i/>
                          <w:iCs/>
                          <w:sz w:val="28"/>
                          <w:szCs w:val="28"/>
                          <w14:textOutline w14:w="9525" w14:cap="rnd" w14:cmpd="sng" w14:algn="ctr">
                            <w14:noFill/>
                            <w14:prstDash w14:val="solid"/>
                            <w14:bevel/>
                          </w14:textOutline>
                        </w:rPr>
                      </w:pPr>
                      <w:r w:rsidRPr="0090517D">
                        <w:rPr>
                          <w:rFonts w:ascii="Comic Sans MS" w:hAnsi="Comic Sans MS"/>
                          <w:i/>
                          <w:iCs/>
                          <w:sz w:val="28"/>
                          <w:szCs w:val="28"/>
                          <w14:textOutline w14:w="9525" w14:cap="rnd" w14:cmpd="sng" w14:algn="ctr">
                            <w14:noFill/>
                            <w14:prstDash w14:val="solid"/>
                            <w14:bevel/>
                          </w14:textOutline>
                        </w:rPr>
                        <w:t xml:space="preserve">“Dog Man is a simple, long comic book which I LOVE! </w:t>
                      </w:r>
                      <w:r w:rsidR="00547BA9" w:rsidRPr="0090517D">
                        <w:rPr>
                          <w:rFonts w:ascii="Comic Sans MS" w:hAnsi="Comic Sans MS"/>
                          <w:i/>
                          <w:iCs/>
                          <w:sz w:val="28"/>
                          <w:szCs w:val="28"/>
                          <w14:textOutline w14:w="9525" w14:cap="rnd" w14:cmpd="sng" w14:algn="ctr">
                            <w14:noFill/>
                            <w14:prstDash w14:val="solid"/>
                            <w14:bevel/>
                          </w14:textOutline>
                        </w:rPr>
                        <w:t>I think it’s great that</w:t>
                      </w:r>
                      <w:r w:rsidRPr="0090517D">
                        <w:rPr>
                          <w:rFonts w:ascii="Comic Sans MS" w:hAnsi="Comic Sans MS"/>
                          <w:i/>
                          <w:iCs/>
                          <w:sz w:val="28"/>
                          <w:szCs w:val="28"/>
                          <w14:textOutline w14:w="9525" w14:cap="rnd" w14:cmpd="sng" w14:algn="ctr">
                            <w14:noFill/>
                            <w14:prstDash w14:val="solid"/>
                            <w14:bevel/>
                          </w14:textOutline>
                        </w:rPr>
                        <w:t xml:space="preserve"> these books are suited to any </w:t>
                      </w:r>
                      <w:r w:rsidR="00547BA9" w:rsidRPr="0090517D">
                        <w:rPr>
                          <w:rFonts w:ascii="Comic Sans MS" w:hAnsi="Comic Sans MS"/>
                          <w:i/>
                          <w:iCs/>
                          <w:sz w:val="28"/>
                          <w:szCs w:val="28"/>
                          <w14:textOutline w14:w="9525" w14:cap="rnd" w14:cmpd="sng" w14:algn="ctr">
                            <w14:noFill/>
                            <w14:prstDash w14:val="solid"/>
                            <w14:bevel/>
                          </w14:textOutline>
                        </w:rPr>
                        <w:t>reading age</w:t>
                      </w:r>
                      <w:r w:rsidRPr="0090517D">
                        <w:rPr>
                          <w:rFonts w:ascii="Comic Sans MS" w:hAnsi="Comic Sans MS"/>
                          <w:i/>
                          <w:iCs/>
                          <w:sz w:val="28"/>
                          <w:szCs w:val="28"/>
                          <w14:textOutline w14:w="9525" w14:cap="rnd" w14:cmpd="sng" w14:algn="ctr">
                            <w14:noFill/>
                            <w14:prstDash w14:val="solid"/>
                            <w14:bevel/>
                          </w14:textOutline>
                        </w:rPr>
                        <w:t>. Dog Man was a stray dog who helped people</w:t>
                      </w:r>
                      <w:r w:rsidR="00547BA9" w:rsidRPr="0090517D">
                        <w:rPr>
                          <w:rFonts w:ascii="Comic Sans MS" w:hAnsi="Comic Sans MS"/>
                          <w:i/>
                          <w:iCs/>
                          <w:sz w:val="28"/>
                          <w:szCs w:val="28"/>
                          <w14:textOutline w14:w="9525" w14:cap="rnd" w14:cmpd="sng" w14:algn="ctr">
                            <w14:noFill/>
                            <w14:prstDash w14:val="solid"/>
                            <w14:bevel/>
                          </w14:textOutline>
                        </w:rPr>
                        <w:t>. The stories are funny. This</w:t>
                      </w:r>
                      <w:r w:rsidRPr="0090517D">
                        <w:rPr>
                          <w:rFonts w:ascii="Comic Sans MS" w:hAnsi="Comic Sans MS"/>
                          <w:i/>
                          <w:iCs/>
                          <w:sz w:val="28"/>
                          <w:szCs w:val="28"/>
                          <w14:textOutline w14:w="9525" w14:cap="rnd" w14:cmpd="sng" w14:algn="ctr">
                            <w14:noFill/>
                            <w14:prstDash w14:val="solid"/>
                            <w14:bevel/>
                          </w14:textOutline>
                        </w:rPr>
                        <w:t xml:space="preserve"> inspired me to write a review.”</w:t>
                      </w:r>
                    </w:p>
                    <w:p w14:paraId="0979E0F4" w14:textId="05FB6D40" w:rsidR="00AC0A73" w:rsidRPr="0090517D" w:rsidRDefault="00AC0A73" w:rsidP="00AC0A73">
                      <w:pPr>
                        <w:rPr>
                          <w:rFonts w:ascii="Comic Sans MS" w:hAnsi="Comic Sans MS"/>
                          <w:sz w:val="28"/>
                          <w:szCs w:val="28"/>
                          <w14:textOutline w14:w="9525" w14:cap="rnd" w14:cmpd="sng" w14:algn="ctr">
                            <w14:noFill/>
                            <w14:prstDash w14:val="solid"/>
                            <w14:bevel/>
                          </w14:textOutline>
                        </w:rPr>
                      </w:pPr>
                      <w:r w:rsidRPr="0090517D">
                        <w:rPr>
                          <w:rFonts w:ascii="Comic Sans MS" w:hAnsi="Comic Sans MS"/>
                          <w:sz w:val="28"/>
                          <w:szCs w:val="28"/>
                          <w14:textOutline w14:w="9525" w14:cap="rnd" w14:cmpd="sng" w14:algn="ctr">
                            <w14:noFill/>
                            <w14:prstDash w14:val="solid"/>
                            <w14:bevel/>
                          </w14:textOutline>
                        </w:rPr>
                        <w:t xml:space="preserve">By Blake </w:t>
                      </w:r>
                      <w:r w:rsidR="00547BA9" w:rsidRPr="0090517D">
                        <w:rPr>
                          <w:rFonts w:ascii="Comic Sans MS" w:hAnsi="Comic Sans MS"/>
                          <w:sz w:val="28"/>
                          <w:szCs w:val="28"/>
                          <w14:textOutline w14:w="9525" w14:cap="rnd" w14:cmpd="sng" w14:algn="ctr">
                            <w14:noFill/>
                            <w14:prstDash w14:val="solid"/>
                            <w14:bevel/>
                          </w14:textOutline>
                        </w:rPr>
                        <w:t>Rodrigues Y5</w:t>
                      </w:r>
                    </w:p>
                    <w:p w14:paraId="2A90F41B" w14:textId="35AF0154" w:rsidR="00AC0A73" w:rsidRPr="0090517D" w:rsidRDefault="00AC0A73">
                      <w:pPr>
                        <w:rPr>
                          <w14:textOutline w14:w="9525" w14:cap="rnd" w14:cmpd="sng" w14:algn="ctr">
                            <w14:noFill/>
                            <w14:prstDash w14:val="solid"/>
                            <w14:bevel/>
                          </w14:textOutline>
                        </w:rPr>
                      </w:pPr>
                    </w:p>
                  </w:txbxContent>
                </v:textbox>
                <w10:wrap type="square"/>
              </v:shape>
            </w:pict>
          </mc:Fallback>
        </mc:AlternateContent>
      </w:r>
      <w:r w:rsidR="00027175">
        <w:rPr>
          <w:noProof/>
          <w:lang w:eastAsia="en-GB"/>
        </w:rPr>
        <w:drawing>
          <wp:anchor distT="0" distB="0" distL="114300" distR="114300" simplePos="0" relativeHeight="251673600" behindDoc="0" locked="0" layoutInCell="1" allowOverlap="1" wp14:anchorId="46C53A94" wp14:editId="798761E1">
            <wp:simplePos x="0" y="0"/>
            <wp:positionH relativeFrom="margin">
              <wp:posOffset>5243278</wp:posOffset>
            </wp:positionH>
            <wp:positionV relativeFrom="paragraph">
              <wp:posOffset>7867568</wp:posOffset>
            </wp:positionV>
            <wp:extent cx="1223815" cy="1884460"/>
            <wp:effectExtent l="0" t="0" r="0" b="1905"/>
            <wp:wrapNone/>
            <wp:docPr id="3" name="Picture 3" descr="Dog Man (Dog Man, #1) by Dav Pil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 Man (Dog Man, #1) by Dav Pilke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3142" r="32760"/>
                    <a:stretch/>
                  </pic:blipFill>
                  <pic:spPr bwMode="auto">
                    <a:xfrm>
                      <a:off x="0" y="0"/>
                      <a:ext cx="1223815" cy="188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175">
        <w:rPr>
          <w:noProof/>
          <w:lang w:eastAsia="en-GB"/>
        </w:rPr>
        <mc:AlternateContent>
          <mc:Choice Requires="wps">
            <w:drawing>
              <wp:anchor distT="45720" distB="45720" distL="114300" distR="114300" simplePos="0" relativeHeight="251675648" behindDoc="0" locked="0" layoutInCell="1" allowOverlap="1" wp14:anchorId="159A11C2" wp14:editId="27676D0E">
                <wp:simplePos x="0" y="0"/>
                <wp:positionH relativeFrom="column">
                  <wp:posOffset>114935</wp:posOffset>
                </wp:positionH>
                <wp:positionV relativeFrom="paragraph">
                  <wp:posOffset>3533775</wp:posOffset>
                </wp:positionV>
                <wp:extent cx="6447790" cy="4245610"/>
                <wp:effectExtent l="0" t="0" r="10160" b="215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424561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3CDE82E" w14:textId="1EF48CDC" w:rsidR="00D67525" w:rsidRPr="00D67525" w:rsidRDefault="00D67525" w:rsidP="00D67525">
                            <w:pPr>
                              <w:jc w:val="center"/>
                              <w:rPr>
                                <w:rFonts w:ascii="Comic Sans MS" w:hAnsi="Comic Sans MS"/>
                                <w:b/>
                                <w:bCs/>
                                <w:sz w:val="28"/>
                                <w:szCs w:val="28"/>
                                <w:u w:val="single"/>
                              </w:rPr>
                            </w:pPr>
                            <w:r w:rsidRPr="00D67525">
                              <w:rPr>
                                <w:rFonts w:ascii="Comic Sans MS" w:hAnsi="Comic Sans MS"/>
                                <w:b/>
                                <w:bCs/>
                                <w:sz w:val="28"/>
                                <w:szCs w:val="28"/>
                                <w:u w:val="single"/>
                              </w:rPr>
                              <w:t>Graphic Novels</w:t>
                            </w:r>
                          </w:p>
                          <w:p w14:paraId="39D0F13F" w14:textId="5AE225BC" w:rsidR="00D67525" w:rsidRPr="00AC0A73" w:rsidRDefault="00027175">
                            <w:pPr>
                              <w:rPr>
                                <w:rFonts w:ascii="Comic Sans MS" w:hAnsi="Comic Sans MS"/>
                                <w:color w:val="333333"/>
                                <w:sz w:val="26"/>
                                <w:szCs w:val="26"/>
                                <w:shd w:val="clear" w:color="auto" w:fill="FFFFFF"/>
                              </w:rPr>
                            </w:pPr>
                            <w:r w:rsidRPr="00027175">
                              <w:rPr>
                                <w:rFonts w:ascii="Comic Sans MS" w:hAnsi="Comic Sans MS" w:cs="Arial"/>
                                <w:b/>
                                <w:bCs/>
                                <w:color w:val="202124"/>
                                <w:sz w:val="28"/>
                                <w:szCs w:val="28"/>
                                <w:shd w:val="clear" w:color="auto" w:fill="FFFFFF"/>
                              </w:rPr>
                              <w:t>Graphic Novels are stories that are presented in comic-strip format and published as a book</w:t>
                            </w:r>
                            <w:r w:rsidRPr="00027175">
                              <w:rPr>
                                <w:rFonts w:ascii="Comic Sans MS" w:hAnsi="Comic Sans MS" w:cs="Arial"/>
                                <w:color w:val="202124"/>
                                <w:sz w:val="28"/>
                                <w:szCs w:val="28"/>
                                <w:shd w:val="clear" w:color="auto" w:fill="FFFFFF"/>
                              </w:rPr>
                              <w:t>.</w:t>
                            </w:r>
                            <w:r>
                              <w:rPr>
                                <w:rFonts w:ascii="Arial" w:hAnsi="Arial" w:cs="Arial"/>
                                <w:color w:val="202124"/>
                                <w:shd w:val="clear" w:color="auto" w:fill="FFFFFF"/>
                              </w:rPr>
                              <w:t xml:space="preserve"> </w:t>
                            </w:r>
                            <w:r>
                              <w:rPr>
                                <w:rFonts w:ascii="Comic Sans MS" w:hAnsi="Comic Sans MS"/>
                                <w:color w:val="333333"/>
                                <w:sz w:val="26"/>
                                <w:szCs w:val="26"/>
                                <w:shd w:val="clear" w:color="auto" w:fill="FFFFFF"/>
                              </w:rPr>
                              <w:t>They help to</w:t>
                            </w:r>
                            <w:r w:rsidR="00D67525" w:rsidRPr="00AC0A73">
                              <w:rPr>
                                <w:rFonts w:ascii="Comic Sans MS" w:hAnsi="Comic Sans MS"/>
                                <w:color w:val="333333"/>
                                <w:sz w:val="26"/>
                                <w:szCs w:val="26"/>
                                <w:shd w:val="clear" w:color="auto" w:fill="FFFFFF"/>
                              </w:rPr>
                              <w:t xml:space="preserve"> improve your reading skills like any other book would, and they are fantastic choices for reading outside of class.</w:t>
                            </w:r>
                            <w:r>
                              <w:rPr>
                                <w:rFonts w:ascii="Comic Sans MS" w:hAnsi="Comic Sans MS"/>
                                <w:color w:val="333333"/>
                                <w:sz w:val="26"/>
                                <w:szCs w:val="26"/>
                                <w:shd w:val="clear" w:color="auto" w:fill="FFFFFF"/>
                              </w:rPr>
                              <w:t xml:space="preserve"> </w:t>
                            </w:r>
                          </w:p>
                          <w:p w14:paraId="163F8B52" w14:textId="489504AA" w:rsidR="00AC0A73" w:rsidRPr="00AC0A73" w:rsidRDefault="00AC0A73" w:rsidP="00AC0A73">
                            <w:pPr>
                              <w:pStyle w:val="NormalWeb"/>
                              <w:shd w:val="clear" w:color="auto" w:fill="FFFFFF"/>
                              <w:spacing w:before="0" w:beforeAutospacing="0" w:after="300" w:afterAutospacing="0"/>
                              <w:rPr>
                                <w:rFonts w:ascii="Comic Sans MS" w:hAnsi="Comic Sans MS"/>
                                <w:color w:val="333333"/>
                                <w:sz w:val="26"/>
                                <w:szCs w:val="26"/>
                              </w:rPr>
                            </w:pPr>
                            <w:r w:rsidRPr="00AC0A73">
                              <w:rPr>
                                <w:rFonts w:ascii="Comic Sans MS" w:hAnsi="Comic Sans MS"/>
                                <w:b/>
                                <w:bCs/>
                                <w:color w:val="333333"/>
                                <w:sz w:val="26"/>
                                <w:szCs w:val="26"/>
                              </w:rPr>
                              <w:t>1. Graphic novels are </w:t>
                            </w:r>
                            <w:r w:rsidRPr="00AC0A73">
                              <w:rPr>
                                <w:rFonts w:ascii="Comic Sans MS" w:hAnsi="Comic Sans MS"/>
                                <w:b/>
                                <w:bCs/>
                                <w:i/>
                                <w:iCs/>
                                <w:color w:val="333333"/>
                                <w:sz w:val="26"/>
                                <w:szCs w:val="26"/>
                              </w:rPr>
                              <w:t>full</w:t>
                            </w:r>
                            <w:r w:rsidRPr="00AC0A73">
                              <w:rPr>
                                <w:rFonts w:ascii="Comic Sans MS" w:hAnsi="Comic Sans MS"/>
                                <w:b/>
                                <w:bCs/>
                                <w:color w:val="333333"/>
                                <w:sz w:val="26"/>
                                <w:szCs w:val="26"/>
                              </w:rPr>
                              <w:t> of text.</w:t>
                            </w:r>
                            <w:r w:rsidRPr="00AC0A73">
                              <w:rPr>
                                <w:rFonts w:ascii="Comic Sans MS" w:hAnsi="Comic Sans MS"/>
                                <w:color w:val="333333"/>
                                <w:sz w:val="26"/>
                                <w:szCs w:val="26"/>
                              </w:rPr>
                              <w:t> Sure, they have drawings, illustrations, and sometimes photos, but they also have text that readers must actually decode, analyse, and comprehend.</w:t>
                            </w:r>
                          </w:p>
                          <w:p w14:paraId="3F10F051" w14:textId="4EE02D1B" w:rsidR="00AC0A73" w:rsidRPr="00AC0A73" w:rsidRDefault="00AC0A73" w:rsidP="00AC0A73">
                            <w:pPr>
                              <w:pStyle w:val="NormalWeb"/>
                              <w:shd w:val="clear" w:color="auto" w:fill="FFFFFF"/>
                              <w:spacing w:before="0" w:beforeAutospacing="0" w:after="300" w:afterAutospacing="0"/>
                              <w:rPr>
                                <w:rFonts w:ascii="Comic Sans MS" w:hAnsi="Comic Sans MS"/>
                                <w:color w:val="333333"/>
                                <w:sz w:val="26"/>
                                <w:szCs w:val="26"/>
                              </w:rPr>
                            </w:pPr>
                            <w:r w:rsidRPr="00AC0A73">
                              <w:rPr>
                                <w:rFonts w:ascii="Comic Sans MS" w:hAnsi="Comic Sans MS"/>
                                <w:b/>
                                <w:bCs/>
                                <w:color w:val="333333"/>
                                <w:sz w:val="26"/>
                                <w:szCs w:val="26"/>
                              </w:rPr>
                              <w:t>2. Graphic novels are engaging. </w:t>
                            </w:r>
                            <w:r w:rsidRPr="00AC0A73">
                              <w:rPr>
                                <w:rFonts w:ascii="Comic Sans MS" w:hAnsi="Comic Sans MS"/>
                                <w:color w:val="333333"/>
                                <w:sz w:val="26"/>
                                <w:szCs w:val="26"/>
                              </w:rPr>
                              <w:t>They tend to be particularly captivating for children, and the combination of text and pictures help children to understand stories that they may otherwise not completely understand. </w:t>
                            </w:r>
                          </w:p>
                          <w:p w14:paraId="07E01DE9" w14:textId="77777777" w:rsidR="00AC0A73" w:rsidRPr="00AC0A73" w:rsidRDefault="00AC0A73" w:rsidP="00AC0A73">
                            <w:pPr>
                              <w:pStyle w:val="NormalWeb"/>
                              <w:shd w:val="clear" w:color="auto" w:fill="FFFFFF"/>
                              <w:spacing w:before="0" w:beforeAutospacing="0" w:after="300" w:afterAutospacing="0"/>
                              <w:rPr>
                                <w:rFonts w:ascii="Comic Sans MS" w:hAnsi="Comic Sans MS"/>
                                <w:color w:val="333333"/>
                                <w:sz w:val="26"/>
                                <w:szCs w:val="26"/>
                              </w:rPr>
                            </w:pPr>
                            <w:r w:rsidRPr="00AC0A73">
                              <w:rPr>
                                <w:rFonts w:ascii="Comic Sans MS" w:hAnsi="Comic Sans MS"/>
                                <w:b/>
                                <w:bCs/>
                                <w:color w:val="333333"/>
                                <w:sz w:val="26"/>
                                <w:szCs w:val="26"/>
                              </w:rPr>
                              <w:t>3. Graphic novels are high-quality reading material.</w:t>
                            </w:r>
                            <w:r w:rsidRPr="00AC0A73">
                              <w:rPr>
                                <w:rFonts w:ascii="Comic Sans MS" w:hAnsi="Comic Sans MS"/>
                                <w:color w:val="333333"/>
                                <w:sz w:val="26"/>
                                <w:szCs w:val="26"/>
                              </w:rPr>
                              <w:t> Just like traditional novels, graphic novels have exciting and complex plots, characters, and conflicts. The plots have twists and turns. Characters are developed and dynamic. Conflicts are presented, unwound, and resolved like they are in other texts. The only difference is that graphic novels have more images to support the development. </w:t>
                            </w:r>
                          </w:p>
                          <w:p w14:paraId="25A2DEFC" w14:textId="77777777" w:rsidR="00AC0A73" w:rsidRPr="00D67525" w:rsidRDefault="00AC0A73">
                            <w:pPr>
                              <w:rPr>
                                <w:rFonts w:ascii="Comic Sans MS" w:hAnsi="Comic Sans MS"/>
                                <w:sz w:val="28"/>
                                <w:szCs w:val="28"/>
                              </w:rPr>
                            </w:pPr>
                          </w:p>
                          <w:p w14:paraId="1A19FC3A" w14:textId="77777777" w:rsidR="00C37051" w:rsidRPr="00C37051" w:rsidRDefault="00C37051">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9A11C2" id="_x0000_s1035" type="#_x0000_t202" style="position:absolute;margin-left:9.05pt;margin-top:278.25pt;width:507.7pt;height:334.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" fillcolor="#91bce3 [2168]" strokecolor="#5b9bd5 [3208]" strokeweight=".5pt">
                <v:fill color2="#7aaddd [2616]" rotate="t" colors="0 #b1cbe9;.5 #a3c1e5;1 #92b9e4" focus="100%" type="gradient">
                  <o:fill v:ext="view" type="gradientUnscaled"/>
                </v:fill>
                <v:textbox>
                  <w:txbxContent>
                    <w:p w14:paraId="43CDE82E" w14:textId="1EF48CDC" w:rsidR="00D67525" w:rsidRPr="00D67525" w:rsidRDefault="00D67525" w:rsidP="00D67525">
                      <w:pPr>
                        <w:jc w:val="center"/>
                        <w:rPr>
                          <w:rFonts w:ascii="Comic Sans MS" w:hAnsi="Comic Sans MS"/>
                          <w:b/>
                          <w:bCs/>
                          <w:sz w:val="28"/>
                          <w:szCs w:val="28"/>
                          <w:u w:val="single"/>
                        </w:rPr>
                      </w:pPr>
                      <w:r w:rsidRPr="00D67525">
                        <w:rPr>
                          <w:rFonts w:ascii="Comic Sans MS" w:hAnsi="Comic Sans MS"/>
                          <w:b/>
                          <w:bCs/>
                          <w:sz w:val="28"/>
                          <w:szCs w:val="28"/>
                          <w:u w:val="single"/>
                        </w:rPr>
                        <w:t>Graphic Novels</w:t>
                      </w:r>
                    </w:p>
                    <w:p w14:paraId="39D0F13F" w14:textId="5AE225BC" w:rsidR="00D67525" w:rsidRPr="00AC0A73" w:rsidRDefault="00027175">
                      <w:pPr>
                        <w:rPr>
                          <w:rFonts w:ascii="Comic Sans MS" w:hAnsi="Comic Sans MS"/>
                          <w:color w:val="333333"/>
                          <w:sz w:val="26"/>
                          <w:szCs w:val="26"/>
                          <w:shd w:val="clear" w:color="auto" w:fill="FFFFFF"/>
                        </w:rPr>
                      </w:pPr>
                      <w:r w:rsidRPr="00027175">
                        <w:rPr>
                          <w:rFonts w:ascii="Comic Sans MS" w:hAnsi="Comic Sans MS" w:cs="Arial"/>
                          <w:b/>
                          <w:bCs/>
                          <w:color w:val="202124"/>
                          <w:sz w:val="28"/>
                          <w:szCs w:val="28"/>
                          <w:shd w:val="clear" w:color="auto" w:fill="FFFFFF"/>
                        </w:rPr>
                        <w:t>Graphic Novels are stories that are presented in comic-strip format and published as a book</w:t>
                      </w:r>
                      <w:r w:rsidRPr="00027175">
                        <w:rPr>
                          <w:rFonts w:ascii="Comic Sans MS" w:hAnsi="Comic Sans MS" w:cs="Arial"/>
                          <w:color w:val="202124"/>
                          <w:sz w:val="28"/>
                          <w:szCs w:val="28"/>
                          <w:shd w:val="clear" w:color="auto" w:fill="FFFFFF"/>
                        </w:rPr>
                        <w:t>.</w:t>
                      </w:r>
                      <w:r>
                        <w:rPr>
                          <w:rFonts w:ascii="Arial" w:hAnsi="Arial" w:cs="Arial"/>
                          <w:color w:val="202124"/>
                          <w:shd w:val="clear" w:color="auto" w:fill="FFFFFF"/>
                        </w:rPr>
                        <w:t xml:space="preserve"> </w:t>
                      </w:r>
                      <w:r>
                        <w:rPr>
                          <w:rFonts w:ascii="Comic Sans MS" w:hAnsi="Comic Sans MS"/>
                          <w:color w:val="333333"/>
                          <w:sz w:val="26"/>
                          <w:szCs w:val="26"/>
                          <w:shd w:val="clear" w:color="auto" w:fill="FFFFFF"/>
                        </w:rPr>
                        <w:t>They help to</w:t>
                      </w:r>
                      <w:r w:rsidR="00D67525" w:rsidRPr="00AC0A73">
                        <w:rPr>
                          <w:rFonts w:ascii="Comic Sans MS" w:hAnsi="Comic Sans MS"/>
                          <w:color w:val="333333"/>
                          <w:sz w:val="26"/>
                          <w:szCs w:val="26"/>
                          <w:shd w:val="clear" w:color="auto" w:fill="FFFFFF"/>
                        </w:rPr>
                        <w:t xml:space="preserve"> improve your reading skills like any other book would, and they are fantastic choices for reading outside of class.</w:t>
                      </w:r>
                      <w:r>
                        <w:rPr>
                          <w:rFonts w:ascii="Comic Sans MS" w:hAnsi="Comic Sans MS"/>
                          <w:color w:val="333333"/>
                          <w:sz w:val="26"/>
                          <w:szCs w:val="26"/>
                          <w:shd w:val="clear" w:color="auto" w:fill="FFFFFF"/>
                        </w:rPr>
                        <w:t xml:space="preserve"> </w:t>
                      </w:r>
                    </w:p>
                    <w:p w14:paraId="163F8B52" w14:textId="489504AA" w:rsidR="00AC0A73" w:rsidRPr="00AC0A73" w:rsidRDefault="00AC0A73" w:rsidP="00AC0A73">
                      <w:pPr>
                        <w:pStyle w:val="NormalWeb"/>
                        <w:shd w:val="clear" w:color="auto" w:fill="FFFFFF"/>
                        <w:spacing w:before="0" w:beforeAutospacing="0" w:after="300" w:afterAutospacing="0"/>
                        <w:rPr>
                          <w:rFonts w:ascii="Comic Sans MS" w:hAnsi="Comic Sans MS"/>
                          <w:color w:val="333333"/>
                          <w:sz w:val="26"/>
                          <w:szCs w:val="26"/>
                        </w:rPr>
                      </w:pPr>
                      <w:r w:rsidRPr="00AC0A73">
                        <w:rPr>
                          <w:rFonts w:ascii="Comic Sans MS" w:hAnsi="Comic Sans MS"/>
                          <w:b/>
                          <w:bCs/>
                          <w:color w:val="333333"/>
                          <w:sz w:val="26"/>
                          <w:szCs w:val="26"/>
                        </w:rPr>
                        <w:t>1. Graphic novels are </w:t>
                      </w:r>
                      <w:r w:rsidRPr="00AC0A73">
                        <w:rPr>
                          <w:rFonts w:ascii="Comic Sans MS" w:hAnsi="Comic Sans MS"/>
                          <w:b/>
                          <w:bCs/>
                          <w:i/>
                          <w:iCs/>
                          <w:color w:val="333333"/>
                          <w:sz w:val="26"/>
                          <w:szCs w:val="26"/>
                        </w:rPr>
                        <w:t>full</w:t>
                      </w:r>
                      <w:r w:rsidRPr="00AC0A73">
                        <w:rPr>
                          <w:rFonts w:ascii="Comic Sans MS" w:hAnsi="Comic Sans MS"/>
                          <w:b/>
                          <w:bCs/>
                          <w:color w:val="333333"/>
                          <w:sz w:val="26"/>
                          <w:szCs w:val="26"/>
                        </w:rPr>
                        <w:t> of text.</w:t>
                      </w:r>
                      <w:r w:rsidRPr="00AC0A73">
                        <w:rPr>
                          <w:rFonts w:ascii="Comic Sans MS" w:hAnsi="Comic Sans MS"/>
                          <w:color w:val="333333"/>
                          <w:sz w:val="26"/>
                          <w:szCs w:val="26"/>
                        </w:rPr>
                        <w:t> Sure, they have drawings, illustrations, and sometimes photos, but they also have text that readers must actually decode, analyse, and comprehend.</w:t>
                      </w:r>
                    </w:p>
                    <w:p w14:paraId="3F10F051" w14:textId="4EE02D1B" w:rsidR="00AC0A73" w:rsidRPr="00AC0A73" w:rsidRDefault="00AC0A73" w:rsidP="00AC0A73">
                      <w:pPr>
                        <w:pStyle w:val="NormalWeb"/>
                        <w:shd w:val="clear" w:color="auto" w:fill="FFFFFF"/>
                        <w:spacing w:before="0" w:beforeAutospacing="0" w:after="300" w:afterAutospacing="0"/>
                        <w:rPr>
                          <w:rFonts w:ascii="Comic Sans MS" w:hAnsi="Comic Sans MS"/>
                          <w:color w:val="333333"/>
                          <w:sz w:val="26"/>
                          <w:szCs w:val="26"/>
                        </w:rPr>
                      </w:pPr>
                      <w:r w:rsidRPr="00AC0A73">
                        <w:rPr>
                          <w:rFonts w:ascii="Comic Sans MS" w:hAnsi="Comic Sans MS"/>
                          <w:b/>
                          <w:bCs/>
                          <w:color w:val="333333"/>
                          <w:sz w:val="26"/>
                          <w:szCs w:val="26"/>
                        </w:rPr>
                        <w:t>2. Graphic novels are engaging. </w:t>
                      </w:r>
                      <w:r w:rsidRPr="00AC0A73">
                        <w:rPr>
                          <w:rFonts w:ascii="Comic Sans MS" w:hAnsi="Comic Sans MS"/>
                          <w:color w:val="333333"/>
                          <w:sz w:val="26"/>
                          <w:szCs w:val="26"/>
                        </w:rPr>
                        <w:t>They tend to be particularly captivating for children, and the combination of text and pictures help children to understand stories that they may otherwise not completely understand. </w:t>
                      </w:r>
                    </w:p>
                    <w:p w14:paraId="07E01DE9" w14:textId="77777777" w:rsidR="00AC0A73" w:rsidRPr="00AC0A73" w:rsidRDefault="00AC0A73" w:rsidP="00AC0A73">
                      <w:pPr>
                        <w:pStyle w:val="NormalWeb"/>
                        <w:shd w:val="clear" w:color="auto" w:fill="FFFFFF"/>
                        <w:spacing w:before="0" w:beforeAutospacing="0" w:after="300" w:afterAutospacing="0"/>
                        <w:rPr>
                          <w:rFonts w:ascii="Comic Sans MS" w:hAnsi="Comic Sans MS"/>
                          <w:color w:val="333333"/>
                          <w:sz w:val="26"/>
                          <w:szCs w:val="26"/>
                        </w:rPr>
                      </w:pPr>
                      <w:r w:rsidRPr="00AC0A73">
                        <w:rPr>
                          <w:rFonts w:ascii="Comic Sans MS" w:hAnsi="Comic Sans MS"/>
                          <w:b/>
                          <w:bCs/>
                          <w:color w:val="333333"/>
                          <w:sz w:val="26"/>
                          <w:szCs w:val="26"/>
                        </w:rPr>
                        <w:t>3. Graphic novels are high-quality reading material.</w:t>
                      </w:r>
                      <w:r w:rsidRPr="00AC0A73">
                        <w:rPr>
                          <w:rFonts w:ascii="Comic Sans MS" w:hAnsi="Comic Sans MS"/>
                          <w:color w:val="333333"/>
                          <w:sz w:val="26"/>
                          <w:szCs w:val="26"/>
                        </w:rPr>
                        <w:t> Just like traditional novels, graphic novels have exciting and complex plots, characters, and conflicts. The plots have twists and turns. Characters are developed and dynamic. Conflicts are presented, unwound, and resolved like they are in other texts. The only difference is that graphic novels have more images to support the development. </w:t>
                      </w:r>
                    </w:p>
                    <w:p w14:paraId="25A2DEFC" w14:textId="77777777" w:rsidR="00AC0A73" w:rsidRPr="00D67525" w:rsidRDefault="00AC0A73">
                      <w:pPr>
                        <w:rPr>
                          <w:rFonts w:ascii="Comic Sans MS" w:hAnsi="Comic Sans MS"/>
                          <w:sz w:val="28"/>
                          <w:szCs w:val="28"/>
                        </w:rPr>
                      </w:pPr>
                    </w:p>
                    <w:p w14:paraId="1A19FC3A" w14:textId="77777777" w:rsidR="00C37051" w:rsidRPr="00C37051" w:rsidRDefault="00C37051">
                      <w:pPr>
                        <w:rPr>
                          <w:rFonts w:ascii="Comic Sans MS" w:hAnsi="Comic Sans MS"/>
                          <w:sz w:val="28"/>
                          <w:szCs w:val="28"/>
                        </w:rPr>
                      </w:pPr>
                    </w:p>
                  </w:txbxContent>
                </v:textbox>
                <w10:wrap type="square"/>
              </v:shape>
            </w:pict>
          </mc:Fallback>
        </mc:AlternateContent>
      </w:r>
    </w:p>
    <w:p w14:paraId="757BEB35" w14:textId="2DFB4EF6" w:rsidR="00547BA9" w:rsidRPr="00547BA9" w:rsidRDefault="00547BA9" w:rsidP="00547BA9"/>
    <w:p w14:paraId="1D10ECD7" w14:textId="2D5AB3CC" w:rsidR="00547BA9" w:rsidRPr="00547BA9" w:rsidRDefault="00547BA9" w:rsidP="00547BA9"/>
    <w:p w14:paraId="0BB05BB9" w14:textId="07BB8E0B" w:rsidR="00547BA9" w:rsidRPr="00547BA9" w:rsidRDefault="00547BA9" w:rsidP="00547BA9"/>
    <w:p w14:paraId="4144FA90" w14:textId="0E4D337E" w:rsidR="00547BA9" w:rsidRPr="00547BA9" w:rsidRDefault="00547BA9" w:rsidP="00547BA9"/>
    <w:p w14:paraId="42BD1FB2" w14:textId="6C75CEF8" w:rsidR="00547BA9" w:rsidRDefault="00547BA9" w:rsidP="00547BA9"/>
    <w:p w14:paraId="7E920217" w14:textId="42673241" w:rsidR="00547BA9" w:rsidRDefault="00547BA9" w:rsidP="00547BA9"/>
    <w:p w14:paraId="5242C628" w14:textId="6A6BCAA9" w:rsidR="006E1634" w:rsidRDefault="006E214A" w:rsidP="006E1634">
      <w:pPr>
        <w:jc w:val="center"/>
        <w:rPr>
          <w:noProof/>
          <w:lang w:eastAsia="en-GB"/>
        </w:rPr>
      </w:pPr>
      <w:r>
        <w:rPr>
          <w:noProof/>
          <w:lang w:eastAsia="en-GB"/>
        </w:rPr>
        <w:drawing>
          <wp:anchor distT="0" distB="0" distL="114300" distR="114300" simplePos="0" relativeHeight="251691008" behindDoc="1" locked="0" layoutInCell="1" allowOverlap="1" wp14:anchorId="1391AAE1" wp14:editId="497CA02F">
            <wp:simplePos x="0" y="0"/>
            <wp:positionH relativeFrom="margin">
              <wp:posOffset>1058545</wp:posOffset>
            </wp:positionH>
            <wp:positionV relativeFrom="paragraph">
              <wp:posOffset>-589280</wp:posOffset>
            </wp:positionV>
            <wp:extent cx="4492972" cy="5879490"/>
            <wp:effectExtent l="0" t="762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459" t="27982" r="36604" b="7023"/>
                    <a:stretch/>
                  </pic:blipFill>
                  <pic:spPr bwMode="auto">
                    <a:xfrm rot="16200000">
                      <a:off x="0" y="0"/>
                      <a:ext cx="4492972" cy="5879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BDDC9" w14:textId="3B1BA6A7" w:rsidR="006E1634" w:rsidRDefault="006E1634" w:rsidP="006E1634">
      <w:pPr>
        <w:jc w:val="center"/>
      </w:pPr>
    </w:p>
    <w:p w14:paraId="54060866" w14:textId="5385D698" w:rsidR="006E1634" w:rsidRDefault="006E1634"/>
    <w:p w14:paraId="4CDA5125" w14:textId="444A97A0" w:rsidR="0063687F" w:rsidRDefault="006E214A" w:rsidP="006E1634">
      <w:pPr>
        <w:jc w:val="center"/>
      </w:pPr>
      <w:r>
        <w:rPr>
          <w:noProof/>
          <w:lang w:eastAsia="en-GB"/>
        </w:rPr>
        <w:drawing>
          <wp:anchor distT="0" distB="0" distL="114300" distR="114300" simplePos="0" relativeHeight="251692032" behindDoc="0" locked="0" layoutInCell="1" allowOverlap="1" wp14:anchorId="13E26D87" wp14:editId="15D1F562">
            <wp:simplePos x="0" y="0"/>
            <wp:positionH relativeFrom="margin">
              <wp:align>center</wp:align>
            </wp:positionH>
            <wp:positionV relativeFrom="paragraph">
              <wp:posOffset>3384550</wp:posOffset>
            </wp:positionV>
            <wp:extent cx="4249922" cy="5809093"/>
            <wp:effectExtent l="127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990" t="22955" r="36905" b="11180"/>
                    <a:stretch/>
                  </pic:blipFill>
                  <pic:spPr bwMode="auto">
                    <a:xfrm rot="16200000">
                      <a:off x="0" y="0"/>
                      <a:ext cx="4249922" cy="5809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87F">
        <w:br w:type="page"/>
      </w:r>
    </w:p>
    <w:p w14:paraId="0BFFB1DF" w14:textId="7280A484" w:rsidR="00087F39" w:rsidRDefault="00C106EE" w:rsidP="00547BA9">
      <w:r>
        <w:rPr>
          <w:noProof/>
          <w:lang w:eastAsia="en-GB"/>
        </w:rPr>
        <mc:AlternateContent>
          <mc:Choice Requires="wps">
            <w:drawing>
              <wp:anchor distT="45720" distB="45720" distL="114300" distR="114300" simplePos="0" relativeHeight="251679744" behindDoc="0" locked="0" layoutInCell="1" allowOverlap="1" wp14:anchorId="53E876BF" wp14:editId="0087AF1D">
                <wp:simplePos x="0" y="0"/>
                <wp:positionH relativeFrom="margin">
                  <wp:align>center</wp:align>
                </wp:positionH>
                <wp:positionV relativeFrom="paragraph">
                  <wp:posOffset>2078907</wp:posOffset>
                </wp:positionV>
                <wp:extent cx="6456045" cy="5597525"/>
                <wp:effectExtent l="38100" t="38100" r="40005" b="412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5597525"/>
                        </a:xfrm>
                        <a:prstGeom prst="rect">
                          <a:avLst/>
                        </a:prstGeom>
                        <a:solidFill>
                          <a:srgbClr val="FFFFFF"/>
                        </a:solidFill>
                        <a:ln w="76200">
                          <a:solidFill>
                            <a:srgbClr val="0070C0"/>
                          </a:solidFill>
                          <a:miter lim="800000"/>
                          <a:headEnd/>
                          <a:tailEnd/>
                        </a:ln>
                      </wps:spPr>
                      <wps:txbx>
                        <w:txbxContent>
                          <w:p w14:paraId="77729AF5" w14:textId="0692E6DD" w:rsidR="001E3901" w:rsidRPr="0068475A" w:rsidRDefault="001E3901" w:rsidP="001E3901">
                            <w:pPr>
                              <w:pStyle w:val="NormalWeb"/>
                              <w:shd w:val="clear" w:color="auto" w:fill="FFFFFF"/>
                              <w:spacing w:before="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We hope that you enjoy your FREE commemorative book to mark Queen Elizabeth’s Platinum Jubilee</w:t>
                            </w:r>
                            <w:r w:rsidR="0068475A">
                              <w:rPr>
                                <w:rFonts w:ascii="Century Gothic" w:hAnsi="Century Gothic" w:cs="Arial"/>
                                <w:color w:val="0B0C0C"/>
                                <w:sz w:val="28"/>
                                <w:szCs w:val="28"/>
                              </w:rPr>
                              <w:t>, a gift from the Department for Education.</w:t>
                            </w:r>
                          </w:p>
                          <w:p w14:paraId="02AF9E7F" w14:textId="73B311E6" w:rsidR="001E3901" w:rsidRPr="0068475A" w:rsidRDefault="0068475A" w:rsidP="001E3901">
                            <w:pPr>
                              <w:pStyle w:val="NormalWeb"/>
                              <w:shd w:val="clear" w:color="auto" w:fill="FFFFFF"/>
                              <w:spacing w:before="300" w:beforeAutospacing="0" w:after="300" w:afterAutospacing="0"/>
                              <w:rPr>
                                <w:rFonts w:ascii="Century Gothic" w:hAnsi="Century Gothic" w:cs="Arial"/>
                                <w:color w:val="0B0C0C"/>
                                <w:sz w:val="28"/>
                                <w:szCs w:val="28"/>
                              </w:rPr>
                            </w:pPr>
                            <w:r>
                              <w:rPr>
                                <w:rFonts w:ascii="Century Gothic" w:hAnsi="Century Gothic" w:cs="Arial"/>
                                <w:color w:val="0B0C0C"/>
                                <w:sz w:val="28"/>
                                <w:szCs w:val="28"/>
                              </w:rPr>
                              <w:t>The book has been designed</w:t>
                            </w:r>
                            <w:r w:rsidR="001E3901" w:rsidRPr="0068475A">
                              <w:rPr>
                                <w:rFonts w:ascii="Century Gothic" w:hAnsi="Century Gothic" w:cs="Arial"/>
                                <w:color w:val="0B0C0C"/>
                                <w:sz w:val="28"/>
                                <w:szCs w:val="28"/>
                              </w:rPr>
                              <w:t xml:space="preserve"> as an official once-in-a-lifetime commemoration of the Platinum Jubilee and </w:t>
                            </w:r>
                            <w:r>
                              <w:rPr>
                                <w:rFonts w:ascii="Century Gothic" w:hAnsi="Century Gothic" w:cs="Arial"/>
                                <w:color w:val="0B0C0C"/>
                                <w:sz w:val="28"/>
                                <w:szCs w:val="28"/>
                              </w:rPr>
                              <w:t xml:space="preserve">was </w:t>
                            </w:r>
                            <w:r w:rsidR="001E3901" w:rsidRPr="0068475A">
                              <w:rPr>
                                <w:rFonts w:ascii="Century Gothic" w:hAnsi="Century Gothic" w:cs="Arial"/>
                                <w:color w:val="0B0C0C"/>
                                <w:sz w:val="28"/>
                                <w:szCs w:val="28"/>
                              </w:rPr>
                              <w:t>written in collaboration with royal experts and historians</w:t>
                            </w:r>
                            <w:r>
                              <w:rPr>
                                <w:rFonts w:ascii="Century Gothic" w:hAnsi="Century Gothic" w:cs="Arial"/>
                                <w:color w:val="0B0C0C"/>
                                <w:sz w:val="28"/>
                                <w:szCs w:val="28"/>
                              </w:rPr>
                              <w:t>. It</w:t>
                            </w:r>
                            <w:r w:rsidR="001E3901" w:rsidRPr="0068475A">
                              <w:rPr>
                                <w:rFonts w:ascii="Century Gothic" w:hAnsi="Century Gothic" w:cs="Arial"/>
                                <w:color w:val="0B0C0C"/>
                                <w:sz w:val="28"/>
                                <w:szCs w:val="28"/>
                              </w:rPr>
                              <w:t xml:space="preserve"> tells the story of a young girl, Isabella, visiting her Great Granny Joyce who tells her about the Queen and this year’s Jubilee.</w:t>
                            </w:r>
                          </w:p>
                          <w:p w14:paraId="26601A6C" w14:textId="37C28849" w:rsidR="001E3901" w:rsidRPr="0068475A" w:rsidRDefault="001E3901" w:rsidP="001E3901">
                            <w:pPr>
                              <w:pStyle w:val="NormalWeb"/>
                              <w:shd w:val="clear" w:color="auto" w:fill="FFFFFF"/>
                              <w:spacing w:before="30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In the story, Isabella sifts through Great Granny Joyce’s treasure box of souvenirs, which act</w:t>
                            </w:r>
                            <w:r w:rsidR="0068475A">
                              <w:rPr>
                                <w:rFonts w:ascii="Century Gothic" w:hAnsi="Century Gothic" w:cs="Arial"/>
                                <w:color w:val="0B0C0C"/>
                                <w:sz w:val="28"/>
                                <w:szCs w:val="28"/>
                              </w:rPr>
                              <w:t>s</w:t>
                            </w:r>
                            <w:r w:rsidRPr="0068475A">
                              <w:rPr>
                                <w:rFonts w:ascii="Century Gothic" w:hAnsi="Century Gothic" w:cs="Arial"/>
                                <w:color w:val="0B0C0C"/>
                                <w:sz w:val="28"/>
                                <w:szCs w:val="28"/>
                              </w:rPr>
                              <w:t xml:space="preserve"> as introductions to the contents of the book. These include recent and historical events across the United Kingdom and Commonwealth, inspirational people, landmark innovations and inventions, and a selection of the best art, design, and culture.</w:t>
                            </w:r>
                          </w:p>
                          <w:p w14:paraId="4FE26220" w14:textId="26B0BE33" w:rsidR="001E3901" w:rsidRPr="0068475A" w:rsidRDefault="001E3901" w:rsidP="001E3901">
                            <w:pPr>
                              <w:pStyle w:val="NormalWeb"/>
                              <w:shd w:val="clear" w:color="auto" w:fill="FFFFFF"/>
                              <w:spacing w:before="30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The book also includes famous quotes from the Queen, facts on the coronation ceremony, content on the lives of famous Commonwealth figures such as Nelson Mandela, notable kings and queens and a timeline of Queen Elizabeth’s life.</w:t>
                            </w:r>
                          </w:p>
                          <w:p w14:paraId="657D6186" w14:textId="25A5383F" w:rsidR="0068475A" w:rsidRPr="0068475A" w:rsidRDefault="0068475A" w:rsidP="001E3901">
                            <w:pPr>
                              <w:pStyle w:val="NormalWeb"/>
                              <w:shd w:val="clear" w:color="auto" w:fill="FFFFFF"/>
                              <w:spacing w:before="30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 xml:space="preserve">Unfortunately, we are still waiting for a few more </w:t>
                            </w:r>
                            <w:r>
                              <w:rPr>
                                <w:rFonts w:ascii="Century Gothic" w:hAnsi="Century Gothic" w:cs="Arial"/>
                                <w:color w:val="0B0C0C"/>
                                <w:sz w:val="28"/>
                                <w:szCs w:val="28"/>
                              </w:rPr>
                              <w:t xml:space="preserve">copies of the </w:t>
                            </w:r>
                            <w:r w:rsidRPr="0068475A">
                              <w:rPr>
                                <w:rFonts w:ascii="Century Gothic" w:hAnsi="Century Gothic" w:cs="Arial"/>
                                <w:color w:val="0B0C0C"/>
                                <w:sz w:val="28"/>
                                <w:szCs w:val="28"/>
                              </w:rPr>
                              <w:t xml:space="preserve">book to arrive so have </w:t>
                            </w:r>
                            <w:r>
                              <w:rPr>
                                <w:rFonts w:ascii="Century Gothic" w:hAnsi="Century Gothic" w:cs="Arial"/>
                                <w:color w:val="0B0C0C"/>
                                <w:sz w:val="28"/>
                                <w:szCs w:val="28"/>
                              </w:rPr>
                              <w:t>decided to give every</w:t>
                            </w:r>
                            <w:r w:rsidR="008275E1">
                              <w:rPr>
                                <w:rFonts w:ascii="Century Gothic" w:hAnsi="Century Gothic" w:cs="Arial"/>
                                <w:color w:val="0B0C0C"/>
                                <w:sz w:val="28"/>
                                <w:szCs w:val="28"/>
                              </w:rPr>
                              <w:t xml:space="preserve"> family one copy </w:t>
                            </w:r>
                            <w:r>
                              <w:rPr>
                                <w:rFonts w:ascii="Century Gothic" w:hAnsi="Century Gothic" w:cs="Arial"/>
                                <w:color w:val="0B0C0C"/>
                                <w:sz w:val="28"/>
                                <w:szCs w:val="28"/>
                              </w:rPr>
                              <w:t>each</w:t>
                            </w:r>
                            <w:r w:rsidR="008275E1">
                              <w:rPr>
                                <w:rFonts w:ascii="Century Gothic" w:hAnsi="Century Gothic" w:cs="Arial"/>
                                <w:color w:val="0B0C0C"/>
                                <w:sz w:val="28"/>
                                <w:szCs w:val="28"/>
                              </w:rPr>
                              <w:t>.</w:t>
                            </w:r>
                            <w:r w:rsidRPr="0068475A">
                              <w:rPr>
                                <w:rFonts w:ascii="Century Gothic" w:hAnsi="Century Gothic" w:cs="Arial"/>
                                <w:color w:val="0B0C0C"/>
                                <w:sz w:val="28"/>
                                <w:szCs w:val="28"/>
                              </w:rPr>
                              <w:t xml:space="preserve"> Once the</w:t>
                            </w:r>
                            <w:r>
                              <w:rPr>
                                <w:rFonts w:ascii="Century Gothic" w:hAnsi="Century Gothic" w:cs="Arial"/>
                                <w:color w:val="0B0C0C"/>
                                <w:sz w:val="28"/>
                                <w:szCs w:val="28"/>
                              </w:rPr>
                              <w:t xml:space="preserve"> extra</w:t>
                            </w:r>
                            <w:r w:rsidRPr="0068475A">
                              <w:rPr>
                                <w:rFonts w:ascii="Century Gothic" w:hAnsi="Century Gothic" w:cs="Arial"/>
                                <w:color w:val="0B0C0C"/>
                                <w:sz w:val="28"/>
                                <w:szCs w:val="28"/>
                              </w:rPr>
                              <w:t xml:space="preserve"> books arrive, we will make sure that we get them to the children who didn’t get their own copy…watch this space!</w:t>
                            </w:r>
                          </w:p>
                          <w:p w14:paraId="47109C32" w14:textId="4285EBB8" w:rsidR="001E3901" w:rsidRDefault="001E3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876BF" id="_x0000_s1036" type="#_x0000_t202" style="position:absolute;margin-left:0;margin-top:163.7pt;width:508.35pt;height:440.7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" strokecolor="#0070c0" strokeweight="6pt">
                <v:textbox>
                  <w:txbxContent>
                    <w:p w14:paraId="77729AF5" w14:textId="0692E6DD" w:rsidR="001E3901" w:rsidRPr="0068475A" w:rsidRDefault="001E3901" w:rsidP="001E3901">
                      <w:pPr>
                        <w:pStyle w:val="NormalWeb"/>
                        <w:shd w:val="clear" w:color="auto" w:fill="FFFFFF"/>
                        <w:spacing w:before="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We hope that you enjoy your FREE commemorative book to mark Queen Elizabeth’s Platinum Jubilee</w:t>
                      </w:r>
                      <w:r w:rsidR="0068475A">
                        <w:rPr>
                          <w:rFonts w:ascii="Century Gothic" w:hAnsi="Century Gothic" w:cs="Arial"/>
                          <w:color w:val="0B0C0C"/>
                          <w:sz w:val="28"/>
                          <w:szCs w:val="28"/>
                        </w:rPr>
                        <w:t>, a gift from the Department for Education.</w:t>
                      </w:r>
                    </w:p>
                    <w:p w14:paraId="02AF9E7F" w14:textId="73B311E6" w:rsidR="001E3901" w:rsidRPr="0068475A" w:rsidRDefault="0068475A" w:rsidP="001E3901">
                      <w:pPr>
                        <w:pStyle w:val="NormalWeb"/>
                        <w:shd w:val="clear" w:color="auto" w:fill="FFFFFF"/>
                        <w:spacing w:before="300" w:beforeAutospacing="0" w:after="300" w:afterAutospacing="0"/>
                        <w:rPr>
                          <w:rFonts w:ascii="Century Gothic" w:hAnsi="Century Gothic" w:cs="Arial"/>
                          <w:color w:val="0B0C0C"/>
                          <w:sz w:val="28"/>
                          <w:szCs w:val="28"/>
                        </w:rPr>
                      </w:pPr>
                      <w:r>
                        <w:rPr>
                          <w:rFonts w:ascii="Century Gothic" w:hAnsi="Century Gothic" w:cs="Arial"/>
                          <w:color w:val="0B0C0C"/>
                          <w:sz w:val="28"/>
                          <w:szCs w:val="28"/>
                        </w:rPr>
                        <w:t>The book has been designed</w:t>
                      </w:r>
                      <w:r w:rsidR="001E3901" w:rsidRPr="0068475A">
                        <w:rPr>
                          <w:rFonts w:ascii="Century Gothic" w:hAnsi="Century Gothic" w:cs="Arial"/>
                          <w:color w:val="0B0C0C"/>
                          <w:sz w:val="28"/>
                          <w:szCs w:val="28"/>
                        </w:rPr>
                        <w:t xml:space="preserve"> as an official once-in-a-lifetime commemoration of the Platinum Jubilee and </w:t>
                      </w:r>
                      <w:r>
                        <w:rPr>
                          <w:rFonts w:ascii="Century Gothic" w:hAnsi="Century Gothic" w:cs="Arial"/>
                          <w:color w:val="0B0C0C"/>
                          <w:sz w:val="28"/>
                          <w:szCs w:val="28"/>
                        </w:rPr>
                        <w:t xml:space="preserve">was </w:t>
                      </w:r>
                      <w:r w:rsidR="001E3901" w:rsidRPr="0068475A">
                        <w:rPr>
                          <w:rFonts w:ascii="Century Gothic" w:hAnsi="Century Gothic" w:cs="Arial"/>
                          <w:color w:val="0B0C0C"/>
                          <w:sz w:val="28"/>
                          <w:szCs w:val="28"/>
                        </w:rPr>
                        <w:t>written in collaboration with royal experts and historians</w:t>
                      </w:r>
                      <w:r>
                        <w:rPr>
                          <w:rFonts w:ascii="Century Gothic" w:hAnsi="Century Gothic" w:cs="Arial"/>
                          <w:color w:val="0B0C0C"/>
                          <w:sz w:val="28"/>
                          <w:szCs w:val="28"/>
                        </w:rPr>
                        <w:t>. It</w:t>
                      </w:r>
                      <w:r w:rsidR="001E3901" w:rsidRPr="0068475A">
                        <w:rPr>
                          <w:rFonts w:ascii="Century Gothic" w:hAnsi="Century Gothic" w:cs="Arial"/>
                          <w:color w:val="0B0C0C"/>
                          <w:sz w:val="28"/>
                          <w:szCs w:val="28"/>
                        </w:rPr>
                        <w:t xml:space="preserve"> tells the story of a young girl, Isabella, visiting her Great Granny Joyce who tells her about the Queen and this year’s Jubilee.</w:t>
                      </w:r>
                    </w:p>
                    <w:p w14:paraId="26601A6C" w14:textId="37C28849" w:rsidR="001E3901" w:rsidRPr="0068475A" w:rsidRDefault="001E3901" w:rsidP="001E3901">
                      <w:pPr>
                        <w:pStyle w:val="NormalWeb"/>
                        <w:shd w:val="clear" w:color="auto" w:fill="FFFFFF"/>
                        <w:spacing w:before="30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In the story, Isabella sifts through Great Granny Joyce’s treasure box of souvenirs, which act</w:t>
                      </w:r>
                      <w:r w:rsidR="0068475A">
                        <w:rPr>
                          <w:rFonts w:ascii="Century Gothic" w:hAnsi="Century Gothic" w:cs="Arial"/>
                          <w:color w:val="0B0C0C"/>
                          <w:sz w:val="28"/>
                          <w:szCs w:val="28"/>
                        </w:rPr>
                        <w:t>s</w:t>
                      </w:r>
                      <w:r w:rsidRPr="0068475A">
                        <w:rPr>
                          <w:rFonts w:ascii="Century Gothic" w:hAnsi="Century Gothic" w:cs="Arial"/>
                          <w:color w:val="0B0C0C"/>
                          <w:sz w:val="28"/>
                          <w:szCs w:val="28"/>
                        </w:rPr>
                        <w:t xml:space="preserve"> as introductions to the contents of the book. These include recent and historical events across the United Kingdom and Commonwealth, inspirational people, landmark innovations and inventions, and a selection of the best art, design, and culture.</w:t>
                      </w:r>
                    </w:p>
                    <w:p w14:paraId="4FE26220" w14:textId="26B0BE33" w:rsidR="001E3901" w:rsidRPr="0068475A" w:rsidRDefault="001E3901" w:rsidP="001E3901">
                      <w:pPr>
                        <w:pStyle w:val="NormalWeb"/>
                        <w:shd w:val="clear" w:color="auto" w:fill="FFFFFF"/>
                        <w:spacing w:before="30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The book also includes famous quotes from the Queen, facts on the coronation ceremony, content on the lives of famous Commonwealth figures such as Nelson Mandela, notable kings and queens and a timeline of Queen Elizabeth’s life.</w:t>
                      </w:r>
                    </w:p>
                    <w:p w14:paraId="657D6186" w14:textId="25A5383F" w:rsidR="0068475A" w:rsidRPr="0068475A" w:rsidRDefault="0068475A" w:rsidP="001E3901">
                      <w:pPr>
                        <w:pStyle w:val="NormalWeb"/>
                        <w:shd w:val="clear" w:color="auto" w:fill="FFFFFF"/>
                        <w:spacing w:before="300" w:beforeAutospacing="0" w:after="300" w:afterAutospacing="0"/>
                        <w:rPr>
                          <w:rFonts w:ascii="Century Gothic" w:hAnsi="Century Gothic" w:cs="Arial"/>
                          <w:color w:val="0B0C0C"/>
                          <w:sz w:val="28"/>
                          <w:szCs w:val="28"/>
                        </w:rPr>
                      </w:pPr>
                      <w:r w:rsidRPr="0068475A">
                        <w:rPr>
                          <w:rFonts w:ascii="Century Gothic" w:hAnsi="Century Gothic" w:cs="Arial"/>
                          <w:color w:val="0B0C0C"/>
                          <w:sz w:val="28"/>
                          <w:szCs w:val="28"/>
                        </w:rPr>
                        <w:t xml:space="preserve">Unfortunately, we are still waiting for a few more </w:t>
                      </w:r>
                      <w:r>
                        <w:rPr>
                          <w:rFonts w:ascii="Century Gothic" w:hAnsi="Century Gothic" w:cs="Arial"/>
                          <w:color w:val="0B0C0C"/>
                          <w:sz w:val="28"/>
                          <w:szCs w:val="28"/>
                        </w:rPr>
                        <w:t xml:space="preserve">copies of the </w:t>
                      </w:r>
                      <w:r w:rsidRPr="0068475A">
                        <w:rPr>
                          <w:rFonts w:ascii="Century Gothic" w:hAnsi="Century Gothic" w:cs="Arial"/>
                          <w:color w:val="0B0C0C"/>
                          <w:sz w:val="28"/>
                          <w:szCs w:val="28"/>
                        </w:rPr>
                        <w:t xml:space="preserve">book to arrive so have </w:t>
                      </w:r>
                      <w:r>
                        <w:rPr>
                          <w:rFonts w:ascii="Century Gothic" w:hAnsi="Century Gothic" w:cs="Arial"/>
                          <w:color w:val="0B0C0C"/>
                          <w:sz w:val="28"/>
                          <w:szCs w:val="28"/>
                        </w:rPr>
                        <w:t>decided to give every</w:t>
                      </w:r>
                      <w:r w:rsidR="008275E1">
                        <w:rPr>
                          <w:rFonts w:ascii="Century Gothic" w:hAnsi="Century Gothic" w:cs="Arial"/>
                          <w:color w:val="0B0C0C"/>
                          <w:sz w:val="28"/>
                          <w:szCs w:val="28"/>
                        </w:rPr>
                        <w:t xml:space="preserve"> family one copy </w:t>
                      </w:r>
                      <w:r>
                        <w:rPr>
                          <w:rFonts w:ascii="Century Gothic" w:hAnsi="Century Gothic" w:cs="Arial"/>
                          <w:color w:val="0B0C0C"/>
                          <w:sz w:val="28"/>
                          <w:szCs w:val="28"/>
                        </w:rPr>
                        <w:t>each</w:t>
                      </w:r>
                      <w:r w:rsidR="008275E1">
                        <w:rPr>
                          <w:rFonts w:ascii="Century Gothic" w:hAnsi="Century Gothic" w:cs="Arial"/>
                          <w:color w:val="0B0C0C"/>
                          <w:sz w:val="28"/>
                          <w:szCs w:val="28"/>
                        </w:rPr>
                        <w:t>.</w:t>
                      </w:r>
                      <w:r w:rsidRPr="0068475A">
                        <w:rPr>
                          <w:rFonts w:ascii="Century Gothic" w:hAnsi="Century Gothic" w:cs="Arial"/>
                          <w:color w:val="0B0C0C"/>
                          <w:sz w:val="28"/>
                          <w:szCs w:val="28"/>
                        </w:rPr>
                        <w:t xml:space="preserve"> Once the</w:t>
                      </w:r>
                      <w:r>
                        <w:rPr>
                          <w:rFonts w:ascii="Century Gothic" w:hAnsi="Century Gothic" w:cs="Arial"/>
                          <w:color w:val="0B0C0C"/>
                          <w:sz w:val="28"/>
                          <w:szCs w:val="28"/>
                        </w:rPr>
                        <w:t xml:space="preserve"> extra</w:t>
                      </w:r>
                      <w:r w:rsidRPr="0068475A">
                        <w:rPr>
                          <w:rFonts w:ascii="Century Gothic" w:hAnsi="Century Gothic" w:cs="Arial"/>
                          <w:color w:val="0B0C0C"/>
                          <w:sz w:val="28"/>
                          <w:szCs w:val="28"/>
                        </w:rPr>
                        <w:t xml:space="preserve"> books arrive, we will make sure that we get them to the children who didn’t get their own copy…watch this space!</w:t>
                      </w:r>
                    </w:p>
                    <w:p w14:paraId="47109C32" w14:textId="4285EBB8" w:rsidR="001E3901" w:rsidRDefault="001E3901"/>
                  </w:txbxContent>
                </v:textbox>
                <w10:wrap type="square" anchorx="margin"/>
              </v:shape>
            </w:pict>
          </mc:Fallback>
        </mc:AlternateContent>
      </w:r>
      <w:r>
        <w:rPr>
          <w:noProof/>
          <w:lang w:eastAsia="en-GB"/>
        </w:rPr>
        <w:drawing>
          <wp:anchor distT="0" distB="0" distL="114300" distR="114300" simplePos="0" relativeHeight="251680768" behindDoc="0" locked="0" layoutInCell="1" allowOverlap="1" wp14:anchorId="791359A8" wp14:editId="2CCD5180">
            <wp:simplePos x="0" y="0"/>
            <wp:positionH relativeFrom="margin">
              <wp:align>center</wp:align>
            </wp:positionH>
            <wp:positionV relativeFrom="paragraph">
              <wp:posOffset>-3810</wp:posOffset>
            </wp:positionV>
            <wp:extent cx="3474720" cy="1954820"/>
            <wp:effectExtent l="0" t="0" r="0" b="7620"/>
            <wp:wrapNone/>
            <wp:docPr id="8" name="Picture 8" descr="Department for Education on Twitter: &quot;From next month, children in  state-funded primary schools will be given their own free storybook to mark  The Queen's #PlatinumJubilee. 👑📖 The book has been writte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for Education on Twitter: &quot;From next month, children in  state-funded primary schools will be given their own free storybook to mark  The Queen's #PlatinumJubilee. 👑📖 The book has been written 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4720" cy="195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A803E" w14:textId="77777777" w:rsidR="00087F39" w:rsidRPr="00087F39" w:rsidRDefault="00087F39" w:rsidP="00087F39"/>
    <w:p w14:paraId="2D7E6215" w14:textId="77777777" w:rsidR="00087F39" w:rsidRPr="00087F39" w:rsidRDefault="00087F39" w:rsidP="00087F39"/>
    <w:p w14:paraId="6F5E3BD0" w14:textId="77777777" w:rsidR="00087F39" w:rsidRPr="00087F39" w:rsidRDefault="00087F39" w:rsidP="00087F39"/>
    <w:p w14:paraId="0EEF90B7" w14:textId="77777777" w:rsidR="00087F39" w:rsidRPr="00087F39" w:rsidRDefault="00087F39" w:rsidP="00087F39"/>
    <w:p w14:paraId="778CDBBB" w14:textId="77777777" w:rsidR="00087F39" w:rsidRPr="00087F39" w:rsidRDefault="00087F39" w:rsidP="00087F39"/>
    <w:p w14:paraId="4D023578" w14:textId="77777777" w:rsidR="00087F39" w:rsidRPr="00087F39" w:rsidRDefault="00087F39" w:rsidP="00087F39"/>
    <w:p w14:paraId="2B91F496" w14:textId="13F8ECD1" w:rsidR="00087F39" w:rsidRPr="00087F39" w:rsidRDefault="00A624BD" w:rsidP="00087F39">
      <w:r>
        <w:rPr>
          <w:noProof/>
          <w:lang w:eastAsia="en-GB"/>
        </w:rPr>
        <mc:AlternateContent>
          <mc:Choice Requires="wps">
            <w:drawing>
              <wp:anchor distT="45720" distB="45720" distL="114300" distR="114300" simplePos="0" relativeHeight="251727872" behindDoc="0" locked="0" layoutInCell="1" allowOverlap="1" wp14:anchorId="0394315B" wp14:editId="0E055460">
                <wp:simplePos x="0" y="0"/>
                <wp:positionH relativeFrom="column">
                  <wp:posOffset>2444750</wp:posOffset>
                </wp:positionH>
                <wp:positionV relativeFrom="paragraph">
                  <wp:posOffset>5827837</wp:posOffset>
                </wp:positionV>
                <wp:extent cx="1892411" cy="1404620"/>
                <wp:effectExtent l="0" t="0" r="12700" b="234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411" cy="1404620"/>
                        </a:xfrm>
                        <a:prstGeom prst="rect">
                          <a:avLst/>
                        </a:prstGeom>
                        <a:solidFill>
                          <a:srgbClr val="FFFFFF"/>
                        </a:solidFill>
                        <a:ln w="9525">
                          <a:solidFill>
                            <a:srgbClr val="000000"/>
                          </a:solidFill>
                          <a:miter lim="800000"/>
                          <a:headEnd/>
                          <a:tailEnd/>
                        </a:ln>
                      </wps:spPr>
                      <wps:txbx>
                        <w:txbxContent>
                          <w:p w14:paraId="4BE98A47" w14:textId="77777777" w:rsidR="00A624BD" w:rsidRDefault="00A624BD" w:rsidP="00A624BD">
                            <w:pPr>
                              <w:jc w:val="center"/>
                              <w:rPr>
                                <w:rFonts w:ascii="Comic Sans MS" w:hAnsi="Comic Sans MS"/>
                                <w:b/>
                                <w:color w:val="FF0000"/>
                                <w:sz w:val="28"/>
                                <w:szCs w:val="28"/>
                              </w:rPr>
                            </w:pPr>
                            <w:r w:rsidRPr="00A624BD">
                              <w:rPr>
                                <w:rFonts w:ascii="Comic Sans MS" w:hAnsi="Comic Sans MS"/>
                                <w:b/>
                                <w:color w:val="FF0000"/>
                                <w:sz w:val="28"/>
                                <w:szCs w:val="28"/>
                              </w:rPr>
                              <w:t xml:space="preserve">The Queen </w:t>
                            </w:r>
                          </w:p>
                          <w:p w14:paraId="3692A936" w14:textId="29981EFD" w:rsidR="00A624BD" w:rsidRPr="00A624BD" w:rsidRDefault="00A624BD" w:rsidP="00A624BD">
                            <w:pPr>
                              <w:jc w:val="center"/>
                              <w:rPr>
                                <w:rFonts w:ascii="Comic Sans MS" w:hAnsi="Comic Sans MS"/>
                                <w:b/>
                                <w:color w:val="FF0000"/>
                                <w:sz w:val="28"/>
                                <w:szCs w:val="28"/>
                              </w:rPr>
                            </w:pPr>
                            <w:r w:rsidRPr="00A624BD">
                              <w:rPr>
                                <w:rFonts w:ascii="Comic Sans MS" w:hAnsi="Comic Sans MS"/>
                                <w:b/>
                                <w:color w:val="FF0000"/>
                                <w:sz w:val="28"/>
                                <w:szCs w:val="28"/>
                              </w:rPr>
                              <w:t>LOVES to read.</w:t>
                            </w:r>
                          </w:p>
                          <w:p w14:paraId="1161ABC2" w14:textId="0D8EB3C1" w:rsidR="00A624BD" w:rsidRPr="00A624BD" w:rsidRDefault="00A624BD" w:rsidP="00A624BD">
                            <w:pPr>
                              <w:jc w:val="both"/>
                              <w:rPr>
                                <w:rFonts w:ascii="Comic Sans MS" w:hAnsi="Comic Sans MS"/>
                                <w:b/>
                                <w:color w:val="FF0000"/>
                              </w:rPr>
                            </w:pPr>
                            <w:r w:rsidRPr="00A624BD">
                              <w:rPr>
                                <w:rFonts w:ascii="Comic Sans MS" w:hAnsi="Comic Sans MS"/>
                                <w:b/>
                                <w:color w:val="FF0000"/>
                              </w:rPr>
                              <w:t>Do you know the name of this famous book character who the Queen met at her Platinum Jubilee celebration?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4315B" id="_x0000_s1037" type="#_x0000_t202" style="position:absolute;margin-left:192.5pt;margin-top:458.9pt;width:149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">
                <v:textbox style="mso-fit-shape-to-text:t">
                  <w:txbxContent>
                    <w:p w14:paraId="4BE98A47" w14:textId="77777777" w:rsidR="00A624BD" w:rsidRDefault="00A624BD" w:rsidP="00A624BD">
                      <w:pPr>
                        <w:jc w:val="center"/>
                        <w:rPr>
                          <w:rFonts w:ascii="Comic Sans MS" w:hAnsi="Comic Sans MS"/>
                          <w:b/>
                          <w:color w:val="FF0000"/>
                          <w:sz w:val="28"/>
                          <w:szCs w:val="28"/>
                        </w:rPr>
                      </w:pPr>
                      <w:r w:rsidRPr="00A624BD">
                        <w:rPr>
                          <w:rFonts w:ascii="Comic Sans MS" w:hAnsi="Comic Sans MS"/>
                          <w:b/>
                          <w:color w:val="FF0000"/>
                          <w:sz w:val="28"/>
                          <w:szCs w:val="28"/>
                        </w:rPr>
                        <w:t xml:space="preserve">The Queen </w:t>
                      </w:r>
                    </w:p>
                    <w:p w14:paraId="3692A936" w14:textId="29981EFD" w:rsidR="00A624BD" w:rsidRPr="00A624BD" w:rsidRDefault="00A624BD" w:rsidP="00A624BD">
                      <w:pPr>
                        <w:jc w:val="center"/>
                        <w:rPr>
                          <w:rFonts w:ascii="Comic Sans MS" w:hAnsi="Comic Sans MS"/>
                          <w:b/>
                          <w:color w:val="FF0000"/>
                          <w:sz w:val="28"/>
                          <w:szCs w:val="28"/>
                        </w:rPr>
                      </w:pPr>
                      <w:r w:rsidRPr="00A624BD">
                        <w:rPr>
                          <w:rFonts w:ascii="Comic Sans MS" w:hAnsi="Comic Sans MS"/>
                          <w:b/>
                          <w:color w:val="FF0000"/>
                          <w:sz w:val="28"/>
                          <w:szCs w:val="28"/>
                        </w:rPr>
                        <w:t>LOVES to read.</w:t>
                      </w:r>
                    </w:p>
                    <w:p w14:paraId="1161ABC2" w14:textId="0D8EB3C1" w:rsidR="00A624BD" w:rsidRPr="00A624BD" w:rsidRDefault="00A624BD" w:rsidP="00A624BD">
                      <w:pPr>
                        <w:jc w:val="both"/>
                        <w:rPr>
                          <w:rFonts w:ascii="Comic Sans MS" w:hAnsi="Comic Sans MS"/>
                          <w:b/>
                          <w:color w:val="FF0000"/>
                        </w:rPr>
                      </w:pPr>
                      <w:r w:rsidRPr="00A624BD">
                        <w:rPr>
                          <w:rFonts w:ascii="Comic Sans MS" w:hAnsi="Comic Sans MS"/>
                          <w:b/>
                          <w:color w:val="FF0000"/>
                        </w:rPr>
                        <w:t>Do you know the name of this famous book character who the Queen met at her Platinum Jubilee celebration?</w:t>
                      </w:r>
                    </w:p>
                  </w:txbxContent>
                </v:textbox>
              </v:shape>
            </w:pict>
          </mc:Fallback>
        </mc:AlternateContent>
      </w:r>
      <w:r>
        <w:rPr>
          <w:noProof/>
          <w:lang w:eastAsia="en-GB"/>
        </w:rPr>
        <w:drawing>
          <wp:anchor distT="0" distB="0" distL="114300" distR="114300" simplePos="0" relativeHeight="251681792" behindDoc="0" locked="0" layoutInCell="1" allowOverlap="1" wp14:anchorId="36E3EB7B" wp14:editId="0AC3620A">
            <wp:simplePos x="0" y="0"/>
            <wp:positionH relativeFrom="column">
              <wp:posOffset>258417</wp:posOffset>
            </wp:positionH>
            <wp:positionV relativeFrom="paragraph">
              <wp:posOffset>5931306</wp:posOffset>
            </wp:positionV>
            <wp:extent cx="2115047" cy="1303994"/>
            <wp:effectExtent l="0" t="0" r="0" b="0"/>
            <wp:wrapNone/>
            <wp:docPr id="12" name="Picture 12" descr="Platinum Jubilee Celebrations in Knowle - Visit Soli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inum Jubilee Celebrations in Knowle - Visit Solihu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8033" cy="131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14:anchorId="415DF635" wp14:editId="6676C536">
            <wp:simplePos x="0" y="0"/>
            <wp:positionH relativeFrom="column">
              <wp:posOffset>4440721</wp:posOffset>
            </wp:positionH>
            <wp:positionV relativeFrom="paragraph">
              <wp:posOffset>5931645</wp:posOffset>
            </wp:positionV>
            <wp:extent cx="2011680" cy="1329690"/>
            <wp:effectExtent l="0" t="0" r="7620" b="3810"/>
            <wp:wrapNone/>
            <wp:docPr id="47" name="Picture 47" descr="WATCH | Queen Elizabeth enjoys tea and marmalade sandwiches with Paddington  Bear |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CH | Queen Elizabeth enjoys tea and marmalade sandwiches with Paddington  Bear | Chann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D1FB7" w14:textId="7A7274D4" w:rsidR="00087F39" w:rsidRPr="00087F39" w:rsidRDefault="00A624BD" w:rsidP="00A624BD">
      <w:pPr>
        <w:tabs>
          <w:tab w:val="left" w:pos="6561"/>
        </w:tabs>
      </w:pPr>
      <w:r>
        <w:tab/>
      </w:r>
    </w:p>
    <w:p w14:paraId="0F6103A4" w14:textId="77777777" w:rsidR="00087F39" w:rsidRPr="00087F39" w:rsidRDefault="00087F39" w:rsidP="00087F39"/>
    <w:p w14:paraId="70B6C30C" w14:textId="77777777" w:rsidR="00087F39" w:rsidRPr="00087F39" w:rsidRDefault="00087F39" w:rsidP="00087F39"/>
    <w:p w14:paraId="09F63772" w14:textId="77777777" w:rsidR="00087F39" w:rsidRPr="00087F39" w:rsidRDefault="00087F39" w:rsidP="00087F39"/>
    <w:p w14:paraId="03186DF1" w14:textId="2835B152" w:rsidR="00087F39" w:rsidRDefault="00087F39" w:rsidP="00087F39">
      <w:pPr>
        <w:tabs>
          <w:tab w:val="left" w:pos="8740"/>
        </w:tabs>
      </w:pPr>
      <w:r>
        <w:tab/>
      </w:r>
    </w:p>
    <w:p w14:paraId="2EE05009" w14:textId="6E6B3A6A" w:rsidR="00087F39" w:rsidRDefault="00087F39" w:rsidP="00087F39">
      <w:pPr>
        <w:tabs>
          <w:tab w:val="left" w:pos="8740"/>
        </w:tabs>
      </w:pPr>
    </w:p>
    <w:p w14:paraId="22ACE9D9" w14:textId="2A3BE62A" w:rsidR="00087F39" w:rsidRPr="00087F39" w:rsidRDefault="00737108" w:rsidP="00087F39">
      <w:pPr>
        <w:tabs>
          <w:tab w:val="left" w:pos="8740"/>
        </w:tabs>
      </w:pPr>
      <w:r>
        <w:rPr>
          <w:noProof/>
          <w:lang w:eastAsia="en-GB"/>
        </w:rPr>
        <w:drawing>
          <wp:anchor distT="0" distB="0" distL="114300" distR="114300" simplePos="0" relativeHeight="251699200" behindDoc="0" locked="0" layoutInCell="1" allowOverlap="1" wp14:anchorId="2A10103B" wp14:editId="772E4FE7">
            <wp:simplePos x="0" y="0"/>
            <wp:positionH relativeFrom="column">
              <wp:posOffset>5511800</wp:posOffset>
            </wp:positionH>
            <wp:positionV relativeFrom="paragraph">
              <wp:posOffset>203200</wp:posOffset>
            </wp:positionV>
            <wp:extent cx="1006906" cy="1143000"/>
            <wp:effectExtent l="0" t="0" r="317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06906" cy="1143000"/>
                    </a:xfrm>
                    <a:prstGeom prst="rect">
                      <a:avLst/>
                    </a:prstGeom>
                  </pic:spPr>
                </pic:pic>
              </a:graphicData>
            </a:graphic>
            <wp14:sizeRelH relativeFrom="page">
              <wp14:pctWidth>0</wp14:pctWidth>
            </wp14:sizeRelH>
            <wp14:sizeRelV relativeFrom="page">
              <wp14:pctHeight>0</wp14:pctHeight>
            </wp14:sizeRelV>
          </wp:anchor>
        </w:drawing>
      </w:r>
      <w:r w:rsidR="00087F39">
        <w:rPr>
          <w:noProof/>
          <w:lang w:eastAsia="en-GB"/>
        </w:rPr>
        <w:drawing>
          <wp:anchor distT="0" distB="0" distL="114300" distR="114300" simplePos="0" relativeHeight="251698176" behindDoc="0" locked="0" layoutInCell="1" allowOverlap="1" wp14:anchorId="50BC002E" wp14:editId="62569D35">
            <wp:simplePos x="0" y="0"/>
            <wp:positionH relativeFrom="margin">
              <wp:align>left</wp:align>
            </wp:positionH>
            <wp:positionV relativeFrom="paragraph">
              <wp:posOffset>0</wp:posOffset>
            </wp:positionV>
            <wp:extent cx="1155700" cy="1435100"/>
            <wp:effectExtent l="0" t="0" r="6350" b="0"/>
            <wp:wrapNone/>
            <wp:docPr id="19" name="Picture 19" descr="WE-NEED-YOU - Corporate Vide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EED-YOU - Corporate Video Productio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9469"/>
                    <a:stretch/>
                  </pic:blipFill>
                  <pic:spPr bwMode="auto">
                    <a:xfrm>
                      <a:off x="0" y="0"/>
                      <a:ext cx="115570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881CD" w14:textId="61162951" w:rsidR="00087F39" w:rsidRDefault="00087F39" w:rsidP="00087F39">
      <w:pPr>
        <w:jc w:val="center"/>
        <w:rPr>
          <w:rFonts w:ascii="Comic Sans MS" w:hAnsi="Comic Sans MS"/>
          <w:b/>
          <w:bCs/>
          <w:sz w:val="36"/>
          <w:szCs w:val="36"/>
        </w:rPr>
      </w:pPr>
    </w:p>
    <w:p w14:paraId="226C2222" w14:textId="0A31E19A" w:rsidR="00087F39" w:rsidRDefault="00087F39" w:rsidP="00087F39">
      <w:pPr>
        <w:jc w:val="center"/>
        <w:rPr>
          <w:rFonts w:ascii="Comic Sans MS" w:hAnsi="Comic Sans MS"/>
          <w:b/>
          <w:bCs/>
          <w:sz w:val="36"/>
          <w:szCs w:val="36"/>
        </w:rPr>
      </w:pPr>
      <w:r>
        <w:rPr>
          <w:rFonts w:ascii="Comic Sans MS" w:hAnsi="Comic Sans MS"/>
          <w:b/>
          <w:bCs/>
          <w:sz w:val="36"/>
          <w:szCs w:val="36"/>
        </w:rPr>
        <w:t xml:space="preserve">Do YOU have what it takes to be a </w:t>
      </w:r>
    </w:p>
    <w:p w14:paraId="68064E1D" w14:textId="2E13E1DE" w:rsidR="00087F39" w:rsidRDefault="008275E1" w:rsidP="00087F39">
      <w:pPr>
        <w:jc w:val="center"/>
        <w:rPr>
          <w:rFonts w:ascii="Comic Sans MS" w:hAnsi="Comic Sans MS"/>
          <w:b/>
          <w:bCs/>
          <w:sz w:val="36"/>
          <w:szCs w:val="36"/>
        </w:rPr>
      </w:pPr>
      <w:r>
        <w:rPr>
          <w:rFonts w:ascii="Comic Sans MS" w:hAnsi="Comic Sans MS"/>
          <w:b/>
          <w:bCs/>
          <w:sz w:val="36"/>
          <w:szCs w:val="36"/>
        </w:rPr>
        <w:t xml:space="preserve">St </w:t>
      </w:r>
      <w:r w:rsidR="00087F39">
        <w:rPr>
          <w:rFonts w:ascii="Comic Sans MS" w:hAnsi="Comic Sans MS"/>
          <w:b/>
          <w:bCs/>
          <w:sz w:val="36"/>
          <w:szCs w:val="36"/>
        </w:rPr>
        <w:t>Joseph’s Reading Ambassador?</w:t>
      </w:r>
    </w:p>
    <w:p w14:paraId="54EF96D6" w14:textId="7F47A709" w:rsidR="00087F39" w:rsidRPr="009C7E59" w:rsidRDefault="00087F39" w:rsidP="00087F39">
      <w:pPr>
        <w:rPr>
          <w:rFonts w:ascii="Comic Sans MS" w:hAnsi="Comic Sans MS"/>
          <w:sz w:val="28"/>
          <w:szCs w:val="28"/>
        </w:rPr>
      </w:pPr>
      <w:r w:rsidRPr="009C7E59">
        <w:rPr>
          <w:rFonts w:ascii="Comic Sans MS" w:hAnsi="Comic Sans MS"/>
          <w:sz w:val="28"/>
          <w:szCs w:val="28"/>
        </w:rPr>
        <w:t>Being a Reading Ambassador is all about reading for pleasure and sharing the deep enjoyment of reading a great book with others. Reading Ambassadors are voted for by their class based upon their love of reading and their enthusiasm for sharing this.</w:t>
      </w:r>
      <w:r>
        <w:rPr>
          <w:rFonts w:ascii="Comic Sans MS" w:hAnsi="Comic Sans MS"/>
          <w:sz w:val="28"/>
          <w:szCs w:val="28"/>
        </w:rPr>
        <w:t xml:space="preserve"> Now is the time to start thinking about whether YOU would like to apply for this exciting role in September 2022.</w:t>
      </w:r>
    </w:p>
    <w:p w14:paraId="00CD540D" w14:textId="7F5FC28B" w:rsidR="00087F39" w:rsidRDefault="00087F39" w:rsidP="00087F39">
      <w:pPr>
        <w:rPr>
          <w:rFonts w:ascii="Comic Sans MS" w:hAnsi="Comic Sans MS"/>
          <w:sz w:val="28"/>
          <w:szCs w:val="28"/>
        </w:rPr>
      </w:pPr>
    </w:p>
    <w:p w14:paraId="1303A34B" w14:textId="77777777" w:rsidR="00087F39" w:rsidRPr="00087F39" w:rsidRDefault="00087F39" w:rsidP="00087F39">
      <w:pPr>
        <w:rPr>
          <w:rFonts w:ascii="Comic Sans MS" w:hAnsi="Comic Sans MS"/>
          <w:b/>
          <w:sz w:val="28"/>
          <w:szCs w:val="28"/>
        </w:rPr>
      </w:pPr>
      <w:r w:rsidRPr="00087F39">
        <w:rPr>
          <w:rFonts w:ascii="Comic Sans MS" w:hAnsi="Comic Sans MS"/>
          <w:b/>
          <w:sz w:val="28"/>
          <w:szCs w:val="28"/>
        </w:rPr>
        <w:t>Our Reading Ambassadors:</w:t>
      </w:r>
    </w:p>
    <w:p w14:paraId="0D9C26D3" w14:textId="77777777"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Ensure that books in class book areas and around the school are looked after and are always tidy, inviting and up to date</w:t>
      </w:r>
    </w:p>
    <w:p w14:paraId="3A8A376E" w14:textId="77777777"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Create displays around the school, encouraging other children to find out about new authors, celebrated authors and different books</w:t>
      </w:r>
    </w:p>
    <w:p w14:paraId="637D5B70" w14:textId="77777777"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Run reading assemblies to remind children to read at home regularly</w:t>
      </w:r>
    </w:p>
    <w:p w14:paraId="5B29C7C7" w14:textId="77777777"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Attend meetings to share ideas about reading with others</w:t>
      </w:r>
    </w:p>
    <w:p w14:paraId="6CE2134D" w14:textId="77777777"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Help to run school book fairs and organise World Book Week</w:t>
      </w:r>
    </w:p>
    <w:p w14:paraId="380B7466" w14:textId="77777777"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Help to purchase new books using the funds raised from our reading events and generous PTA</w:t>
      </w:r>
    </w:p>
    <w:p w14:paraId="2A7D379C" w14:textId="17B74A21" w:rsidR="00087F39" w:rsidRDefault="00087F39" w:rsidP="00087F39">
      <w:pPr>
        <w:pStyle w:val="ListParagraph"/>
        <w:numPr>
          <w:ilvl w:val="0"/>
          <w:numId w:val="3"/>
        </w:numPr>
        <w:rPr>
          <w:rFonts w:ascii="Comic Sans MS" w:hAnsi="Comic Sans MS"/>
          <w:sz w:val="28"/>
          <w:szCs w:val="28"/>
        </w:rPr>
      </w:pPr>
      <w:r>
        <w:rPr>
          <w:rFonts w:ascii="Comic Sans MS" w:hAnsi="Comic Sans MS"/>
          <w:sz w:val="28"/>
          <w:szCs w:val="28"/>
        </w:rPr>
        <w:t>Read and review books and help other children through their recommendations – via our school Twitter account</w:t>
      </w:r>
    </w:p>
    <w:p w14:paraId="0695A7C7" w14:textId="7396DFA5" w:rsidR="00087F39" w:rsidRDefault="00087F39" w:rsidP="00087F39">
      <w:pPr>
        <w:rPr>
          <w:rFonts w:ascii="Comic Sans MS" w:hAnsi="Comic Sans MS"/>
          <w:sz w:val="28"/>
          <w:szCs w:val="28"/>
        </w:rPr>
      </w:pPr>
    </w:p>
    <w:p w14:paraId="7E0EA922" w14:textId="5CA0064C" w:rsidR="00087F39" w:rsidRPr="00087F39" w:rsidRDefault="00087F39" w:rsidP="00087F39">
      <w:pPr>
        <w:rPr>
          <w:rFonts w:ascii="Comic Sans MS" w:hAnsi="Comic Sans MS"/>
          <w:b/>
          <w:sz w:val="28"/>
          <w:szCs w:val="28"/>
        </w:rPr>
      </w:pPr>
      <w:r w:rsidRPr="00087F39">
        <w:rPr>
          <w:rFonts w:ascii="Comic Sans MS" w:hAnsi="Comic Sans MS"/>
          <w:b/>
          <w:sz w:val="28"/>
          <w:szCs w:val="28"/>
        </w:rPr>
        <w:t>If you are interested in becoming a Reading Ambassador next year:</w:t>
      </w:r>
    </w:p>
    <w:p w14:paraId="30D3BDD2" w14:textId="0824F49A" w:rsidR="00087F39" w:rsidRPr="00087F39" w:rsidRDefault="00087F39" w:rsidP="00087F39">
      <w:pPr>
        <w:numPr>
          <w:ilvl w:val="0"/>
          <w:numId w:val="4"/>
        </w:numPr>
        <w:spacing w:after="0" w:line="240" w:lineRule="auto"/>
        <w:ind w:left="1440"/>
        <w:contextualSpacing/>
        <w:rPr>
          <w:rFonts w:ascii="Comic Sans MS" w:eastAsia="Times New Roman" w:hAnsi="Comic Sans MS" w:cs="Times New Roman"/>
          <w:sz w:val="28"/>
          <w:szCs w:val="28"/>
          <w:lang w:eastAsia="en-GB"/>
        </w:rPr>
      </w:pPr>
      <w:r w:rsidRPr="00087F39">
        <w:rPr>
          <w:rFonts w:ascii="Comic Sans MS" w:eastAsia="+mn-ea" w:hAnsi="Comic Sans MS" w:cs="+mn-cs"/>
          <w:color w:val="000000"/>
          <w:kern w:val="24"/>
          <w:sz w:val="28"/>
          <w:szCs w:val="28"/>
          <w:lang w:eastAsia="en-GB"/>
        </w:rPr>
        <w:t>Cre</w:t>
      </w:r>
      <w:r>
        <w:rPr>
          <w:rFonts w:ascii="Comic Sans MS" w:eastAsia="+mn-ea" w:hAnsi="Comic Sans MS" w:cs="+mn-cs"/>
          <w:color w:val="000000"/>
          <w:kern w:val="24"/>
          <w:sz w:val="28"/>
          <w:szCs w:val="28"/>
          <w:lang w:eastAsia="en-GB"/>
        </w:rPr>
        <w:t xml:space="preserve">ate an A3 poster over the summer holidays </w:t>
      </w:r>
      <w:r w:rsidRPr="00087F39">
        <w:rPr>
          <w:rFonts w:ascii="Comic Sans MS" w:eastAsia="+mn-ea" w:hAnsi="Comic Sans MS" w:cs="+mn-cs"/>
          <w:color w:val="000000"/>
          <w:kern w:val="24"/>
          <w:sz w:val="28"/>
          <w:szCs w:val="28"/>
          <w:lang w:eastAsia="en-GB"/>
        </w:rPr>
        <w:t xml:space="preserve">that shows what you are like as a reader, what you enjoy reading, when you usually </w:t>
      </w:r>
      <w:r w:rsidR="008275E1">
        <w:rPr>
          <w:rFonts w:ascii="Comic Sans MS" w:eastAsia="+mn-ea" w:hAnsi="Comic Sans MS" w:cs="+mn-cs"/>
          <w:color w:val="000000"/>
          <w:kern w:val="24"/>
          <w:sz w:val="28"/>
          <w:szCs w:val="28"/>
          <w:lang w:eastAsia="en-GB"/>
        </w:rPr>
        <w:t>read and where you like to read</w:t>
      </w:r>
    </w:p>
    <w:p w14:paraId="2F9B4112" w14:textId="7F69446E" w:rsidR="00087F39" w:rsidRDefault="00087F39" w:rsidP="00087F39">
      <w:pPr>
        <w:numPr>
          <w:ilvl w:val="0"/>
          <w:numId w:val="4"/>
        </w:numPr>
        <w:spacing w:after="0" w:line="240" w:lineRule="auto"/>
        <w:ind w:left="1440"/>
        <w:contextualSpacing/>
        <w:rPr>
          <w:rFonts w:ascii="Comic Sans MS" w:eastAsia="Times New Roman" w:hAnsi="Comic Sans MS" w:cs="Times New Roman"/>
          <w:sz w:val="28"/>
          <w:szCs w:val="28"/>
          <w:lang w:eastAsia="en-GB"/>
        </w:rPr>
      </w:pPr>
      <w:r w:rsidRPr="00087F39">
        <w:rPr>
          <w:rFonts w:ascii="Comic Sans MS" w:eastAsia="+mn-ea" w:hAnsi="Comic Sans MS" w:cs="+mn-cs"/>
          <w:color w:val="000000"/>
          <w:kern w:val="24"/>
          <w:sz w:val="28"/>
          <w:szCs w:val="28"/>
          <w:lang w:eastAsia="en-GB"/>
        </w:rPr>
        <w:t xml:space="preserve">Prepare a short presentation for your class and be prepared to answer their questions </w:t>
      </w:r>
      <w:r w:rsidR="008275E1">
        <w:rPr>
          <w:rFonts w:ascii="Comic Sans MS" w:eastAsia="+mn-ea" w:hAnsi="Comic Sans MS" w:cs="+mn-cs"/>
          <w:color w:val="000000"/>
          <w:kern w:val="24"/>
          <w:sz w:val="28"/>
          <w:szCs w:val="28"/>
          <w:lang w:eastAsia="en-GB"/>
        </w:rPr>
        <w:t>about reading</w:t>
      </w:r>
    </w:p>
    <w:p w14:paraId="36853C2D" w14:textId="0EB4C3B3" w:rsidR="00087F39" w:rsidRPr="00087F39" w:rsidRDefault="00087F39" w:rsidP="00087F39">
      <w:pPr>
        <w:numPr>
          <w:ilvl w:val="0"/>
          <w:numId w:val="4"/>
        </w:numPr>
        <w:spacing w:after="0" w:line="240" w:lineRule="auto"/>
        <w:ind w:left="1440"/>
        <w:contextualSpacing/>
        <w:rPr>
          <w:rFonts w:ascii="Comic Sans MS" w:eastAsia="Times New Roman" w:hAnsi="Comic Sans MS" w:cs="Times New Roman"/>
          <w:sz w:val="28"/>
          <w:szCs w:val="28"/>
          <w:lang w:eastAsia="en-GB"/>
        </w:rPr>
      </w:pPr>
      <w:r w:rsidRPr="00087F39">
        <w:rPr>
          <w:rFonts w:ascii="Comic Sans MS" w:eastAsia="+mn-ea" w:hAnsi="Comic Sans MS" w:cs="+mn-cs"/>
          <w:color w:val="000000"/>
          <w:kern w:val="24"/>
          <w:sz w:val="28"/>
          <w:szCs w:val="28"/>
          <w:lang w:eastAsia="en-GB"/>
        </w:rPr>
        <w:t>Take part in an election – your class will then vo</w:t>
      </w:r>
      <w:r>
        <w:rPr>
          <w:rFonts w:ascii="Comic Sans MS" w:eastAsia="+mn-ea" w:hAnsi="Comic Sans MS" w:cs="+mn-cs"/>
          <w:color w:val="000000"/>
          <w:kern w:val="24"/>
          <w:sz w:val="28"/>
          <w:szCs w:val="28"/>
          <w:lang w:eastAsia="en-GB"/>
        </w:rPr>
        <w:t>te for their Reading Ambassadors.</w:t>
      </w:r>
      <w:bookmarkStart w:id="0" w:name="_GoBack"/>
      <w:bookmarkEnd w:id="0"/>
    </w:p>
    <w:p w14:paraId="046791A6" w14:textId="77822E12" w:rsidR="00087F39" w:rsidRPr="00087F39" w:rsidRDefault="00087F39" w:rsidP="00087F39"/>
    <w:p w14:paraId="5F87CEB9" w14:textId="6522C860" w:rsidR="00547BA9" w:rsidRPr="00087F39" w:rsidRDefault="00547BA9" w:rsidP="00087F39"/>
    <w:sectPr w:rsidR="00547BA9" w:rsidRPr="00087F39" w:rsidSect="002E19DF">
      <w:pgSz w:w="11906" w:h="16838"/>
      <w:pgMar w:top="720" w:right="720" w:bottom="720" w:left="720" w:header="708" w:footer="708" w:gutter="0"/>
      <w:pgBorders w:offsetFrom="page">
        <w:top w:val="single" w:sz="48" w:space="24" w:color="FF0000"/>
        <w:left w:val="single" w:sz="48" w:space="24" w:color="FF0000"/>
        <w:bottom w:val="single" w:sz="48" w:space="24" w:color="FF0000"/>
        <w:right w:val="single" w:sz="4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2E4C5" w14:textId="77777777" w:rsidR="005B7311" w:rsidRDefault="005B7311" w:rsidP="00547BA9">
      <w:pPr>
        <w:spacing w:after="0" w:line="240" w:lineRule="auto"/>
      </w:pPr>
      <w:r>
        <w:separator/>
      </w:r>
    </w:p>
  </w:endnote>
  <w:endnote w:type="continuationSeparator" w:id="0">
    <w:p w14:paraId="649DB255" w14:textId="77777777" w:rsidR="005B7311" w:rsidRDefault="005B7311" w:rsidP="00547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AAEC87" w14:textId="77777777" w:rsidR="005B7311" w:rsidRDefault="005B7311" w:rsidP="00547BA9">
      <w:pPr>
        <w:spacing w:after="0" w:line="240" w:lineRule="auto"/>
      </w:pPr>
      <w:r>
        <w:separator/>
      </w:r>
    </w:p>
  </w:footnote>
  <w:footnote w:type="continuationSeparator" w:id="0">
    <w:p w14:paraId="468CB9F8" w14:textId="77777777" w:rsidR="005B7311" w:rsidRDefault="005B7311" w:rsidP="00547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4924"/>
    <w:multiLevelType w:val="multilevel"/>
    <w:tmpl w:val="77CA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362C4E"/>
    <w:multiLevelType w:val="hybridMultilevel"/>
    <w:tmpl w:val="E2406764"/>
    <w:lvl w:ilvl="0" w:tplc="FB36F2EC">
      <w:start w:val="1"/>
      <w:numFmt w:val="bullet"/>
      <w:lvlText w:val="•"/>
      <w:lvlJc w:val="left"/>
      <w:pPr>
        <w:tabs>
          <w:tab w:val="num" w:pos="720"/>
        </w:tabs>
        <w:ind w:left="720" w:hanging="360"/>
      </w:pPr>
      <w:rPr>
        <w:rFonts w:ascii="Arial" w:hAnsi="Arial" w:hint="default"/>
      </w:rPr>
    </w:lvl>
    <w:lvl w:ilvl="1" w:tplc="F9085D32" w:tentative="1">
      <w:start w:val="1"/>
      <w:numFmt w:val="bullet"/>
      <w:lvlText w:val="•"/>
      <w:lvlJc w:val="left"/>
      <w:pPr>
        <w:tabs>
          <w:tab w:val="num" w:pos="1440"/>
        </w:tabs>
        <w:ind w:left="1440" w:hanging="360"/>
      </w:pPr>
      <w:rPr>
        <w:rFonts w:ascii="Arial" w:hAnsi="Arial" w:hint="default"/>
      </w:rPr>
    </w:lvl>
    <w:lvl w:ilvl="2" w:tplc="A61035FC" w:tentative="1">
      <w:start w:val="1"/>
      <w:numFmt w:val="bullet"/>
      <w:lvlText w:val="•"/>
      <w:lvlJc w:val="left"/>
      <w:pPr>
        <w:tabs>
          <w:tab w:val="num" w:pos="2160"/>
        </w:tabs>
        <w:ind w:left="2160" w:hanging="360"/>
      </w:pPr>
      <w:rPr>
        <w:rFonts w:ascii="Arial" w:hAnsi="Arial" w:hint="default"/>
      </w:rPr>
    </w:lvl>
    <w:lvl w:ilvl="3" w:tplc="747E8276" w:tentative="1">
      <w:start w:val="1"/>
      <w:numFmt w:val="bullet"/>
      <w:lvlText w:val="•"/>
      <w:lvlJc w:val="left"/>
      <w:pPr>
        <w:tabs>
          <w:tab w:val="num" w:pos="2880"/>
        </w:tabs>
        <w:ind w:left="2880" w:hanging="360"/>
      </w:pPr>
      <w:rPr>
        <w:rFonts w:ascii="Arial" w:hAnsi="Arial" w:hint="default"/>
      </w:rPr>
    </w:lvl>
    <w:lvl w:ilvl="4" w:tplc="92788A16" w:tentative="1">
      <w:start w:val="1"/>
      <w:numFmt w:val="bullet"/>
      <w:lvlText w:val="•"/>
      <w:lvlJc w:val="left"/>
      <w:pPr>
        <w:tabs>
          <w:tab w:val="num" w:pos="3600"/>
        </w:tabs>
        <w:ind w:left="3600" w:hanging="360"/>
      </w:pPr>
      <w:rPr>
        <w:rFonts w:ascii="Arial" w:hAnsi="Arial" w:hint="default"/>
      </w:rPr>
    </w:lvl>
    <w:lvl w:ilvl="5" w:tplc="02CE195E" w:tentative="1">
      <w:start w:val="1"/>
      <w:numFmt w:val="bullet"/>
      <w:lvlText w:val="•"/>
      <w:lvlJc w:val="left"/>
      <w:pPr>
        <w:tabs>
          <w:tab w:val="num" w:pos="4320"/>
        </w:tabs>
        <w:ind w:left="4320" w:hanging="360"/>
      </w:pPr>
      <w:rPr>
        <w:rFonts w:ascii="Arial" w:hAnsi="Arial" w:hint="default"/>
      </w:rPr>
    </w:lvl>
    <w:lvl w:ilvl="6" w:tplc="A9EA0F84" w:tentative="1">
      <w:start w:val="1"/>
      <w:numFmt w:val="bullet"/>
      <w:lvlText w:val="•"/>
      <w:lvlJc w:val="left"/>
      <w:pPr>
        <w:tabs>
          <w:tab w:val="num" w:pos="5040"/>
        </w:tabs>
        <w:ind w:left="5040" w:hanging="360"/>
      </w:pPr>
      <w:rPr>
        <w:rFonts w:ascii="Arial" w:hAnsi="Arial" w:hint="default"/>
      </w:rPr>
    </w:lvl>
    <w:lvl w:ilvl="7" w:tplc="B9186C8C" w:tentative="1">
      <w:start w:val="1"/>
      <w:numFmt w:val="bullet"/>
      <w:lvlText w:val="•"/>
      <w:lvlJc w:val="left"/>
      <w:pPr>
        <w:tabs>
          <w:tab w:val="num" w:pos="5760"/>
        </w:tabs>
        <w:ind w:left="5760" w:hanging="360"/>
      </w:pPr>
      <w:rPr>
        <w:rFonts w:ascii="Arial" w:hAnsi="Arial" w:hint="default"/>
      </w:rPr>
    </w:lvl>
    <w:lvl w:ilvl="8" w:tplc="CB40DA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3C6341C"/>
    <w:multiLevelType w:val="hybridMultilevel"/>
    <w:tmpl w:val="91528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DA680D"/>
    <w:multiLevelType w:val="hybridMultilevel"/>
    <w:tmpl w:val="B3FE8418"/>
    <w:lvl w:ilvl="0" w:tplc="0442C246">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16F"/>
    <w:rsid w:val="00027175"/>
    <w:rsid w:val="00087F39"/>
    <w:rsid w:val="00173DD7"/>
    <w:rsid w:val="001C07F1"/>
    <w:rsid w:val="001E3901"/>
    <w:rsid w:val="00232DF4"/>
    <w:rsid w:val="002664A9"/>
    <w:rsid w:val="002E19DF"/>
    <w:rsid w:val="002F0452"/>
    <w:rsid w:val="004064C1"/>
    <w:rsid w:val="00430B9F"/>
    <w:rsid w:val="004410EF"/>
    <w:rsid w:val="00456986"/>
    <w:rsid w:val="004C1266"/>
    <w:rsid w:val="00547BA9"/>
    <w:rsid w:val="005A3022"/>
    <w:rsid w:val="005B7311"/>
    <w:rsid w:val="005F0E9E"/>
    <w:rsid w:val="00601BC2"/>
    <w:rsid w:val="00615F08"/>
    <w:rsid w:val="0063687F"/>
    <w:rsid w:val="0068475A"/>
    <w:rsid w:val="006A2F1B"/>
    <w:rsid w:val="006B516F"/>
    <w:rsid w:val="006E1634"/>
    <w:rsid w:val="006E214A"/>
    <w:rsid w:val="007274E0"/>
    <w:rsid w:val="00737108"/>
    <w:rsid w:val="00762777"/>
    <w:rsid w:val="008005F1"/>
    <w:rsid w:val="008275E1"/>
    <w:rsid w:val="00895F2A"/>
    <w:rsid w:val="008B02BD"/>
    <w:rsid w:val="0090517D"/>
    <w:rsid w:val="009713A6"/>
    <w:rsid w:val="00A624BD"/>
    <w:rsid w:val="00AC0A73"/>
    <w:rsid w:val="00AD72CE"/>
    <w:rsid w:val="00B24B5F"/>
    <w:rsid w:val="00B53DFA"/>
    <w:rsid w:val="00B77A6E"/>
    <w:rsid w:val="00B83BF0"/>
    <w:rsid w:val="00BA1BEE"/>
    <w:rsid w:val="00C106EE"/>
    <w:rsid w:val="00C37051"/>
    <w:rsid w:val="00C731D6"/>
    <w:rsid w:val="00D67525"/>
    <w:rsid w:val="00DB5542"/>
    <w:rsid w:val="00E15921"/>
    <w:rsid w:val="00F55C2A"/>
    <w:rsid w:val="00F95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91F25"/>
  <w15:chartTrackingRefBased/>
  <w15:docId w15:val="{64C73435-E237-4A41-A22B-A7E08F03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9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B55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5542"/>
    <w:rPr>
      <w:b/>
      <w:bCs/>
    </w:rPr>
  </w:style>
  <w:style w:type="character" w:styleId="Hyperlink">
    <w:name w:val="Hyperlink"/>
    <w:basedOn w:val="DefaultParagraphFont"/>
    <w:uiPriority w:val="99"/>
    <w:semiHidden/>
    <w:unhideWhenUsed/>
    <w:rsid w:val="00AC0A73"/>
    <w:rPr>
      <w:color w:val="0000FF"/>
      <w:u w:val="single"/>
    </w:rPr>
  </w:style>
  <w:style w:type="paragraph" w:styleId="Header">
    <w:name w:val="header"/>
    <w:basedOn w:val="Normal"/>
    <w:link w:val="HeaderChar"/>
    <w:uiPriority w:val="99"/>
    <w:unhideWhenUsed/>
    <w:rsid w:val="00547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BA9"/>
  </w:style>
  <w:style w:type="paragraph" w:styleId="Footer">
    <w:name w:val="footer"/>
    <w:basedOn w:val="Normal"/>
    <w:link w:val="FooterChar"/>
    <w:uiPriority w:val="99"/>
    <w:unhideWhenUsed/>
    <w:rsid w:val="00547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BA9"/>
  </w:style>
  <w:style w:type="paragraph" w:customStyle="1" w:styleId="font8">
    <w:name w:val="font_8"/>
    <w:basedOn w:val="Normal"/>
    <w:rsid w:val="004569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7">
    <w:name w:val="color_27"/>
    <w:basedOn w:val="DefaultParagraphFont"/>
    <w:rsid w:val="00456986"/>
  </w:style>
  <w:style w:type="paragraph" w:styleId="ListParagraph">
    <w:name w:val="List Paragraph"/>
    <w:basedOn w:val="Normal"/>
    <w:uiPriority w:val="34"/>
    <w:qFormat/>
    <w:rsid w:val="00430B9F"/>
    <w:pPr>
      <w:ind w:left="720"/>
      <w:contextualSpacing/>
    </w:pPr>
  </w:style>
  <w:style w:type="table" w:styleId="TableGrid">
    <w:name w:val="Table Grid"/>
    <w:basedOn w:val="TableNormal"/>
    <w:uiPriority w:val="39"/>
    <w:rsid w:val="00895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5C2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55C2A"/>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071484">
      <w:bodyDiv w:val="1"/>
      <w:marLeft w:val="0"/>
      <w:marRight w:val="0"/>
      <w:marTop w:val="0"/>
      <w:marBottom w:val="0"/>
      <w:divBdr>
        <w:top w:val="none" w:sz="0" w:space="0" w:color="auto"/>
        <w:left w:val="none" w:sz="0" w:space="0" w:color="auto"/>
        <w:bottom w:val="none" w:sz="0" w:space="0" w:color="auto"/>
        <w:right w:val="none" w:sz="0" w:space="0" w:color="auto"/>
      </w:divBdr>
    </w:div>
    <w:div w:id="940647609">
      <w:bodyDiv w:val="1"/>
      <w:marLeft w:val="0"/>
      <w:marRight w:val="0"/>
      <w:marTop w:val="0"/>
      <w:marBottom w:val="0"/>
      <w:divBdr>
        <w:top w:val="none" w:sz="0" w:space="0" w:color="auto"/>
        <w:left w:val="none" w:sz="0" w:space="0" w:color="auto"/>
        <w:bottom w:val="none" w:sz="0" w:space="0" w:color="auto"/>
        <w:right w:val="none" w:sz="0" w:space="0" w:color="auto"/>
      </w:divBdr>
    </w:div>
    <w:div w:id="1431967592">
      <w:bodyDiv w:val="1"/>
      <w:marLeft w:val="0"/>
      <w:marRight w:val="0"/>
      <w:marTop w:val="0"/>
      <w:marBottom w:val="0"/>
      <w:divBdr>
        <w:top w:val="none" w:sz="0" w:space="0" w:color="auto"/>
        <w:left w:val="none" w:sz="0" w:space="0" w:color="auto"/>
        <w:bottom w:val="none" w:sz="0" w:space="0" w:color="auto"/>
        <w:right w:val="none" w:sz="0" w:space="0" w:color="auto"/>
      </w:divBdr>
    </w:div>
    <w:div w:id="1584148221">
      <w:bodyDiv w:val="1"/>
      <w:marLeft w:val="0"/>
      <w:marRight w:val="0"/>
      <w:marTop w:val="0"/>
      <w:marBottom w:val="0"/>
      <w:divBdr>
        <w:top w:val="none" w:sz="0" w:space="0" w:color="auto"/>
        <w:left w:val="none" w:sz="0" w:space="0" w:color="auto"/>
        <w:bottom w:val="none" w:sz="0" w:space="0" w:color="auto"/>
        <w:right w:val="none" w:sz="0" w:space="0" w:color="auto"/>
      </w:divBdr>
    </w:div>
    <w:div w:id="1593705283">
      <w:bodyDiv w:val="1"/>
      <w:marLeft w:val="0"/>
      <w:marRight w:val="0"/>
      <w:marTop w:val="0"/>
      <w:marBottom w:val="0"/>
      <w:divBdr>
        <w:top w:val="none" w:sz="0" w:space="0" w:color="auto"/>
        <w:left w:val="none" w:sz="0" w:space="0" w:color="auto"/>
        <w:bottom w:val="none" w:sz="0" w:space="0" w:color="auto"/>
        <w:right w:val="none" w:sz="0" w:space="0" w:color="auto"/>
      </w:divBdr>
      <w:divsChild>
        <w:div w:id="88164075">
          <w:marLeft w:val="720"/>
          <w:marRight w:val="0"/>
          <w:marTop w:val="0"/>
          <w:marBottom w:val="0"/>
          <w:divBdr>
            <w:top w:val="none" w:sz="0" w:space="0" w:color="auto"/>
            <w:left w:val="none" w:sz="0" w:space="0" w:color="auto"/>
            <w:bottom w:val="none" w:sz="0" w:space="0" w:color="auto"/>
            <w:right w:val="none" w:sz="0" w:space="0" w:color="auto"/>
          </w:divBdr>
        </w:div>
        <w:div w:id="1545143876">
          <w:marLeft w:val="720"/>
          <w:marRight w:val="0"/>
          <w:marTop w:val="0"/>
          <w:marBottom w:val="0"/>
          <w:divBdr>
            <w:top w:val="none" w:sz="0" w:space="0" w:color="auto"/>
            <w:left w:val="none" w:sz="0" w:space="0" w:color="auto"/>
            <w:bottom w:val="none" w:sz="0" w:space="0" w:color="auto"/>
            <w:right w:val="none" w:sz="0" w:space="0" w:color="auto"/>
          </w:divBdr>
        </w:div>
        <w:div w:id="1276905638">
          <w:marLeft w:val="720"/>
          <w:marRight w:val="0"/>
          <w:marTop w:val="0"/>
          <w:marBottom w:val="0"/>
          <w:divBdr>
            <w:top w:val="none" w:sz="0" w:space="0" w:color="auto"/>
            <w:left w:val="none" w:sz="0" w:space="0" w:color="auto"/>
            <w:bottom w:val="none" w:sz="0" w:space="0" w:color="auto"/>
            <w:right w:val="none" w:sz="0" w:space="0" w:color="auto"/>
          </w:divBdr>
        </w:div>
      </w:divsChild>
    </w:div>
    <w:div w:id="1916091312">
      <w:bodyDiv w:val="1"/>
      <w:marLeft w:val="0"/>
      <w:marRight w:val="0"/>
      <w:marTop w:val="0"/>
      <w:marBottom w:val="0"/>
      <w:divBdr>
        <w:top w:val="none" w:sz="0" w:space="0" w:color="auto"/>
        <w:left w:val="none" w:sz="0" w:space="0" w:color="auto"/>
        <w:bottom w:val="none" w:sz="0" w:space="0" w:color="auto"/>
        <w:right w:val="none" w:sz="0" w:space="0" w:color="auto"/>
      </w:divBdr>
    </w:div>
    <w:div w:id="193161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2BDF35EB</Template>
  <TotalTime>57</TotalTime>
  <Pages>8</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Burley</dc:creator>
  <cp:keywords/>
  <dc:description/>
  <cp:lastModifiedBy>BurleyS</cp:lastModifiedBy>
  <cp:revision>4</cp:revision>
  <cp:lastPrinted>2022-07-20T13:05:00Z</cp:lastPrinted>
  <dcterms:created xsi:type="dcterms:W3CDTF">2022-07-20T12:30:00Z</dcterms:created>
  <dcterms:modified xsi:type="dcterms:W3CDTF">2022-07-20T13:28:00Z</dcterms:modified>
</cp:coreProperties>
</file>